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AD7C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6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color w:val="000000"/>
          <w:kern w:val="60"/>
          <w:sz w:val="32"/>
          <w:szCs w:val="32"/>
          <w:lang w:val="en-US" w:eastAsia="zh-CN"/>
        </w:rPr>
        <w:t>1</w:t>
      </w:r>
    </w:p>
    <w:p w14:paraId="2D1A50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000000"/>
          <w:kern w:val="60"/>
          <w:sz w:val="32"/>
          <w:szCs w:val="32"/>
          <w:lang w:val="en-US" w:eastAsia="zh-CN"/>
        </w:rPr>
      </w:pPr>
    </w:p>
    <w:p w14:paraId="7CDCD4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outlineLvl w:val="9"/>
        <w:rPr>
          <w:rFonts w:ascii="宋体" w:hAnsi="宋体" w:eastAsia="宋体" w:cs="宋体"/>
          <w:b/>
          <w:bCs/>
          <w:color w:val="000000"/>
          <w:kern w:val="6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60"/>
          <w:sz w:val="44"/>
          <w:szCs w:val="44"/>
          <w:lang w:eastAsia="zh-CN"/>
        </w:rPr>
        <w:t>秦皇岛市抚宁区发展和改革局</w:t>
      </w:r>
    </w:p>
    <w:p w14:paraId="190646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0"/>
        <w:jc w:val="center"/>
        <w:rPr>
          <w:rFonts w:hint="eastAsia" w:ascii="宋体" w:hAnsi="宋体" w:eastAsia="宋体" w:cs="宋体"/>
          <w:b/>
          <w:bCs/>
          <w:color w:val="000000"/>
          <w:kern w:val="6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kern w:val="60"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color w:val="000000"/>
          <w:kern w:val="60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000000"/>
          <w:kern w:val="60"/>
          <w:sz w:val="44"/>
          <w:szCs w:val="44"/>
        </w:rPr>
        <w:t>年“双随机、一公开”监管工作实施方案</w:t>
      </w:r>
    </w:p>
    <w:p w14:paraId="178BF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28"/>
          <w:szCs w:val="28"/>
        </w:rPr>
      </w:pPr>
    </w:p>
    <w:p w14:paraId="31487D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为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深入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贯彻落实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国务院、省委省政府</w:t>
      </w:r>
      <w:r>
        <w:rPr>
          <w:rFonts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市委市政府</w:t>
      </w:r>
      <w:r>
        <w:rPr>
          <w:rFonts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和区委区政府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关于优化营商环境部署要求，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highlight w:val="none"/>
          <w:lang w:eastAsia="zh-CN"/>
        </w:rPr>
        <w:t>持续强化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“双随机、一公开”监管，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  <w:lang w:eastAsia="zh-CN"/>
        </w:rPr>
        <w:t>提升监管效能，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根据《国务院关于在市场监管领域全面推行部门联合“双随机、一公开”监管的意见》（国发〔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2019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5号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）、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highlight w:val="none"/>
          <w:lang w:eastAsia="zh-CN"/>
        </w:rPr>
        <w:t>《国务院办公厅关于严格规范涉企行政检查的意见》（国办发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〔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5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highlight w:val="none"/>
          <w:lang w:eastAsia="zh-CN"/>
        </w:rPr>
        <w:t>）《市场监管总局关于全面深化“双随机、一公开”监管规范涉企行政检查服务高质量发展的意见》（国市监信规〔2024〕5号）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highlight w:val="none"/>
        </w:rPr>
        <w:t>等文件要求，制定本方案。</w:t>
      </w:r>
    </w:p>
    <w:p w14:paraId="239BA3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黑体" w:hAnsi="黑体" w:eastAsia="黑体" w:cs="黑体"/>
          <w:color w:val="000000"/>
          <w:kern w:val="6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  <w:highlight w:val="none"/>
        </w:rPr>
        <w:t>一、工作思路</w:t>
      </w:r>
    </w:p>
    <w:p w14:paraId="30535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（一）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加强河北省双随机执法监管平台学习</w:t>
      </w:r>
      <w:r>
        <w:rPr>
          <w:rFonts w:ascii="Times New Roman" w:hAnsi="Times New Roman" w:eastAsia="楷体_GB2312" w:cs="Times New Roman"/>
          <w:color w:val="000000"/>
          <w:kern w:val="60"/>
          <w:sz w:val="32"/>
          <w:szCs w:val="32"/>
          <w:highlight w:val="none"/>
          <w:lang w:eastAsia="zh-CN"/>
        </w:rPr>
        <w:t>（以下简称监管平台）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，规范监管平台操作。</w:t>
      </w:r>
    </w:p>
    <w:p w14:paraId="4284FD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（二）深化部门联合抽查，进一步拓展“一业一查”部门联合模式，不断扩大部门联合随机抽查的覆盖面、占比率，切实减少涉企检查频次。</w:t>
      </w:r>
    </w:p>
    <w:p w14:paraId="1DD59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（三）推进差异化抽查，巩固企业信用风险分类结果在“双随机、一公开”监管中常态化运用，提升监管效能。</w:t>
      </w:r>
    </w:p>
    <w:p w14:paraId="255BB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（四）规范检查行为，严格落实随机抽查工作计划，回应经营主体和社会关切，有效防止多头检查、重复检查，避免逐利检查、任性检查。</w:t>
      </w:r>
    </w:p>
    <w:p w14:paraId="25A60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sz w:val="32"/>
          <w:szCs w:val="32"/>
          <w:highlight w:val="none"/>
        </w:rPr>
      </w:pPr>
      <w:r>
        <w:rPr>
          <w:rFonts w:ascii="Times New Roman" w:hAnsi="Times New Roman" w:eastAsia="黑体" w:cs="Times New Roman"/>
          <w:sz w:val="32"/>
          <w:szCs w:val="32"/>
          <w:highlight w:val="none"/>
        </w:rPr>
        <w:t>二、主要工作任务</w:t>
      </w:r>
    </w:p>
    <w:p w14:paraId="114BC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（一）打牢工作基础。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  <w:lang w:eastAsia="zh-CN"/>
        </w:rPr>
        <w:t>深入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学习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  <w:lang w:eastAsia="zh-CN"/>
        </w:rPr>
        <w:t>监管平台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、“冀上双随机”移动端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  <w:lang w:eastAsia="zh-CN"/>
        </w:rPr>
        <w:t>各项功能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，运用好移动端扫码入企等功能，通过省级部门推进监管平台与河北省行政执法系统数据对接，实现抽查检查信息互认互享共用。根据部门监管职责，依托监管平台对省级部门调整的事项进行认领，形成本地本部门随机抽查事项清单。动态调整检查对象名录库和执法检查人员名录库，确保“应纳尽纳”。结合监管平台中的标注功能和信用标注结果，对检查对象和执法人员进行分类标注，实现对检查对象的精准抽取、执法人员的精准匹配。</w:t>
      </w:r>
    </w:p>
    <w:p w14:paraId="42F34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（二）深化联合监管。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按照“能合并实施的不得重复检查、能联合实施的不得多头检查”的原则，强化部门内及部门间的协调联动，建立完善长效联合抽查工作机制。以全</w:t>
      </w:r>
      <w:r>
        <w:rPr>
          <w:rFonts w:hint="eastAsia" w:cs="Times New Roman"/>
          <w:color w:val="000000"/>
          <w:kern w:val="60"/>
          <w:sz w:val="32"/>
          <w:szCs w:val="32"/>
          <w:highlight w:val="none"/>
          <w:lang w:eastAsia="zh-CN"/>
        </w:rPr>
        <w:t>区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“一业一查”部门联合随机抽查事项清单为指引，充分结合本地本部门监管实际，聚焦涉及监管领域多、检查频次高的行业领域，推行“一业一查”部门联合随机抽查，并在实践中不断拓展范围、领域，扩大部门联合随机抽查的覆盖面、占比率</w:t>
      </w:r>
      <w:r>
        <w:rPr>
          <w:rFonts w:hint="eastAsia" w:cs="Times New Roman"/>
          <w:color w:val="000000"/>
          <w:kern w:val="60"/>
          <w:sz w:val="32"/>
          <w:szCs w:val="32"/>
          <w:highlight w:val="none"/>
          <w:lang w:eastAsia="zh-CN"/>
        </w:rPr>
        <w:t>。</w:t>
      </w:r>
    </w:p>
    <w:p w14:paraId="2578A7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snapToGrid w:val="0"/>
          <w:sz w:val="32"/>
          <w:szCs w:val="32"/>
          <w:highlight w:val="none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（三）提升监管效能。</w:t>
      </w:r>
      <w:r>
        <w:rPr>
          <w:rFonts w:ascii="Times New Roman" w:hAnsi="Times New Roman" w:eastAsia="仿宋_GB2312" w:cs="Times New Roman"/>
          <w:snapToGrid w:val="0"/>
          <w:sz w:val="32"/>
          <w:szCs w:val="32"/>
          <w:highlight w:val="none"/>
        </w:rPr>
        <w:t>强化双随机抽查与信用风险分级分类相结合，针对不同的信用风险分类等级合理确定抽查比例和频次，运用信用风险分级分类开展的抽查次数占抽查总次数的比例不低于90%。探索实施“信用标注+双随机监管”，将多维信用标注结果作为确定检查对象的核心筛选因素，对高风险标注主体提高抽查比例、频次；对低风险、信用良好主体大幅降低抽查比例、频次。探索推广非现场监管，对能通过书面核查、网络监测、视频检查等方式监管的事项，原则上不进行现场检查。严格落实查前准备和查前业务培训等工作制度，切实提高检查的针对性和执法人员的业务能力，提升抽查检查质效。</w:t>
      </w:r>
    </w:p>
    <w:p w14:paraId="7821C3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lang w:eastAsia="zh-CN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（四）规范实施检查。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结合工作实际，科学合理制定年度抽查工作计划，及时向社会公开，并严格按照年度抽查工作计划组织实施。对未列入年度抽查计划但实际工作中需要开展的抽查，或已列入但需要调整的抽查，严格履行相关工作程序，及时调整并公示后方可开展。认真落实《河北省双随机工作规范》要求，</w:t>
      </w:r>
      <w:r>
        <w:rPr>
          <w:rFonts w:ascii="Times New Roman" w:hAnsi="Times New Roman" w:eastAsia="仿宋_GB2312" w:cs="Times New Roman"/>
          <w:snapToGrid w:val="0"/>
          <w:color w:val="000000"/>
          <w:sz w:val="32"/>
          <w:szCs w:val="32"/>
          <w:lang w:eastAsia="zh-CN"/>
        </w:rPr>
        <w:t>严格工作流程和标准。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检查人员要持证上岗、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</w:t>
      </w:r>
      <w:r>
        <w:rPr>
          <w:rFonts w:ascii="Times New Roman" w:hAnsi="Times New Roman" w:eastAsia="仿宋_GB2312" w:cs="Times New Roman"/>
          <w:snapToGrid w:val="0"/>
          <w:color w:val="000000"/>
          <w:sz w:val="32"/>
          <w:szCs w:val="32"/>
          <w:lang w:eastAsia="zh-CN"/>
        </w:rPr>
        <w:t>加强与信用监管衔接，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</w:rPr>
        <w:t>对抽查发现违法失信行为实施联合惩戒，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lang w:eastAsia="zh-CN"/>
        </w:rPr>
        <w:t>增强随机抽查的震慑力。</w:t>
      </w:r>
    </w:p>
    <w:p w14:paraId="4E70EF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（五）强化服务意识。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牢固树立寓服务于监管之中的理念，大力推行服务型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监管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，在抽查检查过程中要开展相关法律法规政策宣教、合规经营指导，并及时回应经营主体有关问题及诉求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，帮助经营主体及时发现和纠正问题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。</w:t>
      </w:r>
    </w:p>
    <w:p w14:paraId="0D0C2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color w:val="000000"/>
          <w:kern w:val="60"/>
          <w:sz w:val="32"/>
          <w:szCs w:val="32"/>
          <w:highlight w:val="none"/>
        </w:rPr>
      </w:pPr>
      <w:r>
        <w:rPr>
          <w:rFonts w:ascii="Times New Roman" w:hAnsi="Times New Roman" w:eastAsia="黑体" w:cs="Times New Roman"/>
          <w:color w:val="000000"/>
          <w:kern w:val="60"/>
          <w:sz w:val="32"/>
          <w:szCs w:val="32"/>
          <w:highlight w:val="none"/>
        </w:rPr>
        <w:t>三、工作要求</w:t>
      </w:r>
    </w:p>
    <w:p w14:paraId="2AFB13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000000"/>
          <w:spacing w:val="-6"/>
          <w:kern w:val="60"/>
          <w:sz w:val="32"/>
          <w:szCs w:val="32"/>
          <w:highlight w:val="none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（一）提高思想认识，加强组织领导。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各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有关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部门要充分认识“双随机、一公开”监管在加强事中事后监管、构建新型监管机制、优化营商环境方面的重要作用，加强组织领导和统筹协调，健全工作制度和运行机制，细化工作目标和推进举措，确保工作任务落到实处、取得实效，为进一步优化营商环境、推进经营主体高质量发展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作出积极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作用</w:t>
      </w:r>
      <w:r>
        <w:rPr>
          <w:rFonts w:ascii="Times New Roman" w:hAnsi="Times New Roman" w:eastAsia="仿宋_GB2312" w:cs="Times New Roman"/>
          <w:color w:val="000000"/>
          <w:spacing w:val="-6"/>
          <w:kern w:val="60"/>
          <w:sz w:val="32"/>
          <w:szCs w:val="32"/>
          <w:highlight w:val="none"/>
        </w:rPr>
        <w:t>。</w:t>
      </w:r>
    </w:p>
    <w:p w14:paraId="440AD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（二）认真履职尽责，积极主动作为。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要积极发挥牵头作用，调动各方积极性，凝聚各方力量，持续在组织协调、推进落实上下功夫。各有关部门要强化大局意识，认真履职尽责，积极主动开展工作，牢固树立“一盘棋”思想，相互支持、密切配合、协同促进，合力推进各项工作任务落实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。</w:t>
      </w:r>
    </w:p>
    <w:p w14:paraId="2FFD16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sectPr>
          <w:footerReference r:id="rId3" w:type="default"/>
          <w:pgSz w:w="11906" w:h="16839"/>
          <w:pgMar w:top="2098" w:right="1474" w:bottom="1871" w:left="1587" w:header="0" w:footer="968" w:gutter="0"/>
          <w:cols w:space="720" w:num="1"/>
          <w:docGrid w:linePitch="435" w:charSpace="0"/>
        </w:sectPr>
      </w:pPr>
      <w:r>
        <w:rPr>
          <w:rFonts w:ascii="Times New Roman" w:hAnsi="Times New Roman" w:eastAsia="楷体_GB2312" w:cs="Times New Roman"/>
          <w:b w:val="0"/>
          <w:bCs w:val="0"/>
          <w:color w:val="000000"/>
          <w:kern w:val="60"/>
          <w:sz w:val="32"/>
          <w:szCs w:val="32"/>
          <w:highlight w:val="none"/>
          <w:lang w:eastAsia="zh-CN"/>
        </w:rPr>
        <w:t>（三）严肃工作纪律，落实主体责任。</w:t>
      </w:r>
      <w:r>
        <w:rPr>
          <w:rFonts w:ascii="Times New Roman" w:hAnsi="Times New Roman" w:cs="Times New Roman"/>
          <w:color w:val="000000"/>
          <w:kern w:val="60"/>
          <w:sz w:val="32"/>
          <w:szCs w:val="32"/>
          <w:highlight w:val="none"/>
          <w:lang w:eastAsia="zh-CN"/>
        </w:rPr>
        <w:t>各有关部门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要严格按照《国务院办公厅关于严格规范涉企行政检查的意见》</w:t>
      </w:r>
      <w:r>
        <w:rPr>
          <w:rFonts w:ascii="Times New Roman" w:hAnsi="Times New Roman" w:eastAsia="楷体_GB2312" w:cs="Times New Roman"/>
          <w:color w:val="000000"/>
          <w:kern w:val="60"/>
          <w:sz w:val="32"/>
          <w:szCs w:val="32"/>
          <w:highlight w:val="none"/>
        </w:rPr>
        <w:t>（国办发〔2024〕54 号）</w:t>
      </w:r>
      <w:r>
        <w:rPr>
          <w:rFonts w:ascii="Times New Roman" w:hAnsi="Times New Roman" w:eastAsia="仿宋_GB2312" w:cs="Times New Roman"/>
          <w:color w:val="000000"/>
          <w:kern w:val="60"/>
          <w:sz w:val="32"/>
          <w:szCs w:val="32"/>
          <w:highlight w:val="none"/>
        </w:rPr>
        <w:t>中“五个严禁”、“八个不得”的要求开展抽查，强化全流程管控，严格规范公正文明，切实提升随机抽查工作效能。</w:t>
      </w:r>
      <w:bookmarkStart w:id="0" w:name="_GoBack"/>
      <w:bookmarkEnd w:id="0"/>
    </w:p>
    <w:p w14:paraId="1B924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1F49E2">
    <w:pPr>
      <w:spacing w:before="1" w:line="185" w:lineRule="auto"/>
      <w:ind w:right="299"/>
      <w:jc w:val="right"/>
      <w:rPr>
        <w:rFonts w:ascii="宋体" w:hAnsi="宋体" w:eastAsia="宋体" w:cs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ZWFjMjdkMTk3ZmVkZjliZTNmZTg3ZThkYTVlMThiYTMifQ=="/>
    <w:docVar w:name="KSO_WPS_MARK_KEY" w:val="e5a8d6f3-ca1c-4a71-be3f-f2e68516758e"/>
  </w:docVars>
  <w:rsids>
    <w:rsidRoot w:val="00000000"/>
    <w:rsid w:val="37AA02CA"/>
    <w:rsid w:val="4DA2395A"/>
    <w:rsid w:val="5229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heading 1 Char"/>
    <w:basedOn w:val="7"/>
    <w:link w:val="2"/>
    <w:uiPriority w:val="0"/>
    <w:rPr>
      <w:rFonts w:ascii="Times New Roman" w:hAnsi="Times New Roman" w:eastAsia="仿宋_GB2312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qFormat/>
    <w:uiPriority w:val="0"/>
    <w:rPr>
      <w:rFonts w:ascii="Times New Roman" w:hAnsi="Times New Roman" w:eastAsia="仿宋_GB2312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</customProps>
</customData>
</file>

<file path=customXml/itemProps1.xml><?xml version="1.0" encoding="utf-8"?>
<ds:datastoreItem xmlns:ds="http://schemas.openxmlformats.org/officeDocument/2006/customXml" ds:itemID="{10D2BD6B-EE79-4C01-9EA1-80A14BB37B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1979</Words>
  <Characters>1998</Characters>
  <Lines>0</Lines>
  <Paragraphs>35</Paragraphs>
  <TotalTime>15</TotalTime>
  <ScaleCrop>false</ScaleCrop>
  <LinksUpToDate>false</LinksUpToDate>
  <CharactersWithSpaces>1999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2022-01-18T00:23:00Z</dcterms:created>
  <dc:creator>孩儿他爹</dc:creator>
  <cp:lastModifiedBy>user</cp:lastModifiedBy>
  <cp:lastPrinted>2025-02-11T16:31:00Z</cp:lastPrinted>
  <dcterms:modified xsi:type="dcterms:W3CDTF">2026-03-10T11:10:24Z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230262BE5C5B4F169CF841B6E73D5878</vt:lpwstr>
  </property>
  <property fmtid="{D5CDD505-2E9C-101B-9397-08002B2CF9AE}" pid="4" name="KSOTemplateDocerSaveRecord">
    <vt:lpwstr>eyJoZGlkIjoiM2Q1MThkZGY4YjgzZWE0NzEzNDRlZjVlZDQwYjU4MTAifQ==</vt:lpwstr>
  </property>
</Properties>
</file>