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0CBD" w:rsidRPr="004A7FC0" w:rsidRDefault="008E0CBD" w:rsidP="004A7FC0">
      <w:pPr>
        <w:spacing w:line="600" w:lineRule="exact"/>
        <w:jc w:val="center"/>
        <w:rPr>
          <w:rFonts w:ascii="方正小标宋简体" w:eastAsia="方正小标宋简体" w:cs="Times New Roman"/>
          <w:sz w:val="44"/>
          <w:szCs w:val="44"/>
        </w:rPr>
      </w:pPr>
      <w:r w:rsidRPr="004A7FC0">
        <w:rPr>
          <w:rFonts w:ascii="方正小标宋简体" w:eastAsia="方正小标宋简体" w:hAnsi="宋体" w:cs="方正小标宋简体" w:hint="eastAsia"/>
          <w:sz w:val="44"/>
          <w:szCs w:val="44"/>
        </w:rPr>
        <w:t>秦皇岛市</w:t>
      </w:r>
      <w:bookmarkStart w:id="0" w:name="_GoBack"/>
      <w:bookmarkEnd w:id="0"/>
      <w:r>
        <w:rPr>
          <w:rFonts w:ascii="方正小标宋简体" w:eastAsia="方正小标宋简体" w:hAnsi="宋体" w:cs="方正小标宋简体" w:hint="eastAsia"/>
          <w:sz w:val="44"/>
          <w:szCs w:val="44"/>
        </w:rPr>
        <w:t>抚宁区农业农村局</w:t>
      </w:r>
    </w:p>
    <w:p w:rsidR="008E0CBD" w:rsidRPr="004A7FC0" w:rsidRDefault="008E0CBD" w:rsidP="004A7FC0">
      <w:pPr>
        <w:spacing w:line="600" w:lineRule="exact"/>
        <w:jc w:val="center"/>
        <w:rPr>
          <w:rFonts w:ascii="方正小标宋简体" w:eastAsia="方正小标宋简体" w:cs="Times New Roman"/>
          <w:sz w:val="44"/>
          <w:szCs w:val="44"/>
        </w:rPr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198pt;margin-top:102.6pt;width:0;height:31.25pt;z-index:251656704" o:connectortype="straight" o:regroupid="1">
            <v:stroke endarrow="block"/>
          </v:shape>
        </w:pict>
      </w:r>
      <w:r>
        <w:rPr>
          <w:noProof/>
        </w:rPr>
        <w:pict>
          <v:group id="_x0000_s1027" style="position:absolute;left:0;text-align:left;margin-left:-45pt;margin-top:63.6pt;width:486pt;height:498.3pt;z-index:251659776" coordorigin="1950,2610" coordsize="8475,9810" o:regroupid="1">
            <v:rect id="_x0000_s1028" style="position:absolute;left:1950;top:2610;width:2190;height:825" stroked="f">
              <v:textbox style="mso-next-textbox:#_x0000_s1028">
                <w:txbxContent>
                  <w:p w:rsidR="008E0CBD" w:rsidRPr="0086214B" w:rsidRDefault="008E0CBD" w:rsidP="0086214B">
                    <w:pPr>
                      <w:rPr>
                        <w:rFonts w:cs="Times New Roman"/>
                      </w:rPr>
                    </w:pPr>
                  </w:p>
                </w:txbxContent>
              </v:textbox>
            </v:rect>
            <v:rect id="_x0000_s1029" style="position:absolute;left:5070;top:2610;width:2190;height:825">
              <v:textbox style="mso-next-textbox:#_x0000_s1029">
                <w:txbxContent>
                  <w:p w:rsidR="008E0CBD" w:rsidRPr="00083C6C" w:rsidRDefault="008E0CBD" w:rsidP="00673730">
                    <w:pPr>
                      <w:rPr>
                        <w:rFonts w:cs="Times New Roman"/>
                        <w:sz w:val="18"/>
                        <w:szCs w:val="18"/>
                      </w:rPr>
                    </w:pPr>
                    <w:r w:rsidRPr="00083C6C">
                      <w:rPr>
                        <w:rFonts w:cs="宋体" w:hint="eastAsia"/>
                        <w:sz w:val="18"/>
                        <w:szCs w:val="18"/>
                      </w:rPr>
                      <w:t>行政执法事项承办科站整理重大执法决定送审材料</w:t>
                    </w:r>
                  </w:p>
                </w:txbxContent>
              </v:textbox>
            </v:rect>
            <v:rect id="_x0000_s1030" style="position:absolute;left:5070;top:4050;width:2190;height:825">
              <v:textbox style="mso-next-textbox:#_x0000_s1030">
                <w:txbxContent>
                  <w:p w:rsidR="008E0CBD" w:rsidRDefault="008E0CBD" w:rsidP="00673730">
                    <w:pPr>
                      <w:rPr>
                        <w:rFonts w:cs="Times New Roman"/>
                      </w:rPr>
                    </w:pPr>
                    <w:r>
                      <w:rPr>
                        <w:rFonts w:cs="宋体" w:hint="eastAsia"/>
                      </w:rPr>
                      <w:t>报承办科站主管领导审核</w:t>
                    </w:r>
                  </w:p>
                </w:txbxContent>
              </v:textbox>
            </v:rect>
            <v:shape id="_x0000_s1031" type="#_x0000_t32" style="position:absolute;left:6135;top:4875;width:0;height:1050" o:connectortype="straight">
              <v:stroke endarrow="block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2" type="#_x0000_t202" style="position:absolute;left:5790;top:5100;width:683;height:464;mso-wrap-style:none" strokecolor="white">
              <v:textbox style="mso-next-textbox:#_x0000_s1032;mso-fit-shape-to-text:t">
                <w:txbxContent>
                  <w:p w:rsidR="008E0CBD" w:rsidRPr="00C242B0" w:rsidRDefault="008E0CBD" w:rsidP="00673730">
                    <w:pPr>
                      <w:rPr>
                        <w:rFonts w:cs="Times New Roman"/>
                        <w:noProof/>
                        <w:sz w:val="24"/>
                        <w:szCs w:val="24"/>
                      </w:rPr>
                    </w:pPr>
                    <w:r>
                      <w:rPr>
                        <w:rFonts w:cs="宋体" w:hint="eastAsia"/>
                        <w:noProof/>
                        <w:sz w:val="24"/>
                        <w:szCs w:val="24"/>
                      </w:rPr>
                      <w:t>通过</w:t>
                    </w:r>
                  </w:p>
                </w:txbxContent>
              </v:textbox>
            </v:shape>
            <v:shapetype id="_x0000_t34" coordsize="21600,21600" o:spt="34" o:oned="t" adj="10800" path="m,l@0,0@0,21600,21600,21600e" filled="f">
              <v:stroke joinstyle="miter"/>
              <v:formulas>
                <v:f eqn="val #0"/>
              </v:formulas>
              <v:path arrowok="t" fillok="f" o:connecttype="none"/>
              <v:handles>
                <v:h position="#0,center"/>
              </v:handles>
              <o:lock v:ext="edit" shapetype="t"/>
            </v:shapetype>
            <v:shape id="_x0000_s1033" type="#_x0000_t34" style="position:absolute;left:3060;top:3435;width:2010;height:1080;rotation:180" o:connectortype="elbow" adj="21600,-90300,-67701" stroked="f">
              <v:stroke endarrow="block"/>
            </v:shape>
            <v:shape id="_x0000_s1034" type="#_x0000_t202" style="position:absolute;left:2565;top:3885;width:422;height:463;mso-wrap-style:none" strokecolor="white">
              <v:textbox style="mso-next-textbox:#_x0000_s1034;mso-fit-shape-to-text:t">
                <w:txbxContent>
                  <w:p w:rsidR="008E0CBD" w:rsidRPr="0086214B" w:rsidRDefault="008E0CBD" w:rsidP="0086214B">
                    <w:pPr>
                      <w:rPr>
                        <w:rFonts w:cs="Times New Roman"/>
                      </w:rPr>
                    </w:pPr>
                  </w:p>
                </w:txbxContent>
              </v:textbox>
            </v:shape>
            <v:rect id="_x0000_s1035" style="position:absolute;left:5070;top:5925;width:2190;height:825">
              <v:textbox style="mso-next-textbox:#_x0000_s1035">
                <w:txbxContent>
                  <w:p w:rsidR="008E0CBD" w:rsidRDefault="008E0CBD" w:rsidP="00673730">
                    <w:pPr>
                      <w:rPr>
                        <w:rFonts w:cs="Times New Roman"/>
                      </w:rPr>
                    </w:pPr>
                    <w:r>
                      <w:rPr>
                        <w:rFonts w:cs="宋体" w:hint="eastAsia"/>
                      </w:rPr>
                      <w:t>报法治办审核</w:t>
                    </w:r>
                  </w:p>
                </w:txbxContent>
              </v:textbox>
            </v:rect>
            <v:shape id="_x0000_s1036" type="#_x0000_t32" style="position:absolute;left:6135;top:6780;width:0;height:1050" o:connectortype="straight">
              <v:stroke endarrow="block"/>
            </v:shape>
            <v:shape id="_x0000_s1037" type="#_x0000_t202" style="position:absolute;left:5400;top:7005;width:1312;height:464;mso-wrap-style:none" strokecolor="white">
              <v:textbox style="mso-next-textbox:#_x0000_s1037;mso-fit-shape-to-text:t">
                <w:txbxContent>
                  <w:p w:rsidR="008E0CBD" w:rsidRPr="00C242B0" w:rsidRDefault="008E0CBD" w:rsidP="00673730">
                    <w:pPr>
                      <w:rPr>
                        <w:rFonts w:cs="Times New Roman"/>
                        <w:noProof/>
                        <w:sz w:val="24"/>
                        <w:szCs w:val="24"/>
                      </w:rPr>
                    </w:pPr>
                    <w:r>
                      <w:rPr>
                        <w:rFonts w:cs="宋体" w:hint="eastAsia"/>
                        <w:noProof/>
                        <w:sz w:val="24"/>
                        <w:szCs w:val="24"/>
                      </w:rPr>
                      <w:t>七个工作日</w:t>
                    </w:r>
                  </w:p>
                </w:txbxContent>
              </v:textbox>
            </v:shape>
            <v:rect id="_x0000_s1038" style="position:absolute;left:5070;top:7830;width:2190;height:825">
              <v:textbox style="mso-next-textbox:#_x0000_s1038">
                <w:txbxContent>
                  <w:p w:rsidR="008E0CBD" w:rsidRDefault="008E0CBD" w:rsidP="00673730">
                    <w:pPr>
                      <w:rPr>
                        <w:rFonts w:cs="Times New Roman"/>
                      </w:rPr>
                    </w:pPr>
                    <w:r>
                      <w:rPr>
                        <w:rFonts w:cs="宋体" w:hint="eastAsia"/>
                      </w:rPr>
                      <w:t>给出审核意见</w:t>
                    </w:r>
                  </w:p>
                </w:txbxContent>
              </v:textbox>
            </v:rect>
            <v:shape id="_x0000_s1039" type="#_x0000_t32" style="position:absolute;left:6135;top:8694;width:0;height:1050" o:connectortype="straight">
              <v:stroke endarrow="block"/>
            </v:shape>
            <v:shape id="_x0000_s1040" type="#_x0000_t202" style="position:absolute;left:5505;top:8919;width:1102;height:463;mso-wrap-style:none" strokecolor="white">
              <v:textbox style="mso-next-textbox:#_x0000_s1040;mso-fit-shape-to-text:t">
                <w:txbxContent>
                  <w:p w:rsidR="008E0CBD" w:rsidRPr="00C242B0" w:rsidRDefault="008E0CBD" w:rsidP="00673730">
                    <w:pPr>
                      <w:rPr>
                        <w:rFonts w:cs="Times New Roman"/>
                        <w:noProof/>
                        <w:sz w:val="24"/>
                        <w:szCs w:val="24"/>
                      </w:rPr>
                    </w:pPr>
                    <w:r>
                      <w:rPr>
                        <w:rFonts w:cs="宋体" w:hint="eastAsia"/>
                        <w:noProof/>
                        <w:sz w:val="24"/>
                        <w:szCs w:val="24"/>
                      </w:rPr>
                      <w:t>审核同意</w:t>
                    </w:r>
                  </w:p>
                </w:txbxContent>
              </v:textbox>
            </v:shape>
            <v:rect id="_x0000_s1041" style="position:absolute;left:5070;top:9744;width:2190;height:825">
              <v:textbox style="mso-next-textbox:#_x0000_s1041">
                <w:txbxContent>
                  <w:p w:rsidR="008E0CBD" w:rsidRPr="007817A9" w:rsidRDefault="008E0CBD" w:rsidP="007817A9">
                    <w:pPr>
                      <w:rPr>
                        <w:rFonts w:ascii="宋体" w:cs="Times New Roman"/>
                      </w:rPr>
                    </w:pPr>
                    <w:r w:rsidRPr="007817A9">
                      <w:rPr>
                        <w:rFonts w:ascii="宋体" w:hAnsi="宋体" w:cs="宋体" w:hint="eastAsia"/>
                      </w:rPr>
                      <w:t>提交本局领导班子集体讨论决定</w:t>
                    </w:r>
                  </w:p>
                </w:txbxContent>
              </v:textbox>
            </v:rect>
            <v:rect id="_x0000_s1042" style="position:absolute;left:8235;top:5955;width:2190;height:825">
              <v:textbox style="mso-next-textbox:#_x0000_s1042">
                <w:txbxContent>
                  <w:p w:rsidR="008E0CBD" w:rsidRDefault="008E0CBD" w:rsidP="00673730">
                    <w:pPr>
                      <w:jc w:val="center"/>
                      <w:rPr>
                        <w:rFonts w:cs="Times New Roman"/>
                      </w:rPr>
                    </w:pPr>
                    <w:r>
                      <w:rPr>
                        <w:rFonts w:cs="宋体" w:hint="eastAsia"/>
                      </w:rPr>
                      <w:t>案件执行人员</w:t>
                    </w:r>
                  </w:p>
                  <w:p w:rsidR="008E0CBD" w:rsidRDefault="008E0CBD" w:rsidP="00673730">
                    <w:pPr>
                      <w:jc w:val="center"/>
                      <w:rPr>
                        <w:rFonts w:cs="Times New Roman"/>
                      </w:rPr>
                    </w:pPr>
                    <w:r>
                      <w:rPr>
                        <w:rFonts w:cs="宋体" w:hint="eastAsia"/>
                      </w:rPr>
                      <w:t>补充修改</w:t>
                    </w:r>
                  </w:p>
                </w:txbxContent>
              </v:textbox>
            </v:rect>
            <v:shape id="_x0000_s1043" type="#_x0000_t34" style="position:absolute;left:7260;top:4440;width:2100;height:1515;rotation:180" o:connectortype="elbow" adj="308,-84903,-108926">
              <v:stroke endarrow="block"/>
            </v:shape>
            <v:shape id="_x0000_s1044" type="#_x0000_t32" style="position:absolute;left:6135;top:10545;width:0;height:1050" o:connectortype="straight">
              <v:stroke endarrow="block"/>
            </v:shape>
            <v:shape id="_x0000_s1045" type="#_x0000_t202" style="position:absolute;left:5505;top:10770;width:1102;height:464;mso-wrap-style:none" strokecolor="white">
              <v:textbox style="mso-next-textbox:#_x0000_s1045;mso-fit-shape-to-text:t">
                <w:txbxContent>
                  <w:p w:rsidR="008E0CBD" w:rsidRPr="00C242B0" w:rsidRDefault="008E0CBD" w:rsidP="00673730">
                    <w:pPr>
                      <w:rPr>
                        <w:rFonts w:cs="Times New Roman"/>
                        <w:noProof/>
                        <w:sz w:val="24"/>
                        <w:szCs w:val="24"/>
                      </w:rPr>
                    </w:pPr>
                    <w:r>
                      <w:rPr>
                        <w:rFonts w:cs="宋体" w:hint="eastAsia"/>
                        <w:noProof/>
                        <w:sz w:val="24"/>
                        <w:szCs w:val="24"/>
                      </w:rPr>
                      <w:t>审批同意</w:t>
                    </w:r>
                  </w:p>
                </w:txbxContent>
              </v:textbox>
            </v:shape>
            <v:rect id="_x0000_s1046" style="position:absolute;left:5070;top:11595;width:2190;height:825">
              <v:textbox style="mso-next-textbox:#_x0000_s1046">
                <w:txbxContent>
                  <w:p w:rsidR="008E0CBD" w:rsidRDefault="008E0CBD" w:rsidP="00673730">
                    <w:pPr>
                      <w:rPr>
                        <w:rFonts w:cs="Times New Roman"/>
                      </w:rPr>
                    </w:pPr>
                    <w:r>
                      <w:rPr>
                        <w:rFonts w:cs="宋体" w:hint="eastAsia"/>
                      </w:rPr>
                      <w:t>做出重大行政执法决定</w:t>
                    </w:r>
                  </w:p>
                </w:txbxContent>
              </v:textbox>
            </v:rect>
          </v:group>
        </w:pict>
      </w:r>
      <w:r>
        <w:rPr>
          <w:noProof/>
        </w:rPr>
        <w:pict>
          <v:shape id="_x0000_s1047" type="#_x0000_t202" style="position:absolute;left:0;text-align:left;margin-left:342pt;margin-top:305.4pt;width:75.2pt;height:23.55pt;z-index:251658752;mso-wrap-style:none" o:regroupid="1" strokecolor="white">
            <v:textbox style="mso-next-textbox:#_x0000_s1047;mso-fit-shape-to-text:t">
              <w:txbxContent>
                <w:p w:rsidR="008E0CBD" w:rsidRPr="00C242B0" w:rsidRDefault="008E0CBD" w:rsidP="00673730">
                  <w:pPr>
                    <w:rPr>
                      <w:rFonts w:cs="Times New Roman"/>
                      <w:noProof/>
                      <w:sz w:val="24"/>
                      <w:szCs w:val="24"/>
                    </w:rPr>
                  </w:pPr>
                  <w:r>
                    <w:rPr>
                      <w:rFonts w:cs="宋体" w:hint="eastAsia"/>
                      <w:noProof/>
                      <w:sz w:val="24"/>
                      <w:szCs w:val="24"/>
                    </w:rPr>
                    <w:t>审核不同意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48" type="#_x0000_t34" style="position:absolute;left:0;text-align:left;margin-left:261pt;margin-top:282pt;width:113.7pt;height:71.65pt;flip:y;z-index:251657728" o:connectortype="elbow" o:regroupid="1" adj="21754,125464,-87326">
            <v:stroke endarrow="block"/>
          </v:shape>
        </w:pict>
      </w:r>
      <w:r>
        <w:rPr>
          <w:noProof/>
        </w:rPr>
        <w:pict>
          <v:shape id="_x0000_s1049" type="#_x0000_t32" style="position:absolute;left:0;text-align:left;margin-left:178.5pt;margin-top:79.5pt;width:46.5pt;height:0;z-index:251655680" o:connectortype="straight">
            <v:stroke endarrow="block"/>
          </v:shape>
        </w:pict>
      </w:r>
      <w:r w:rsidRPr="004A7FC0">
        <w:rPr>
          <w:rFonts w:ascii="方正小标宋简体" w:eastAsia="方正小标宋简体" w:hAnsi="宋体" w:cs="方正小标宋简体" w:hint="eastAsia"/>
          <w:sz w:val="44"/>
          <w:szCs w:val="44"/>
        </w:rPr>
        <w:t>重大</w:t>
      </w:r>
      <w:r>
        <w:rPr>
          <w:rFonts w:ascii="方正小标宋简体" w:eastAsia="方正小标宋简体" w:hAnsi="宋体" w:cs="方正小标宋简体" w:hint="eastAsia"/>
          <w:sz w:val="44"/>
          <w:szCs w:val="44"/>
        </w:rPr>
        <w:t>行政</w:t>
      </w:r>
      <w:r w:rsidRPr="004A7FC0">
        <w:rPr>
          <w:rFonts w:ascii="方正小标宋简体" w:eastAsia="方正小标宋简体" w:hAnsi="宋体" w:cs="方正小标宋简体" w:hint="eastAsia"/>
          <w:sz w:val="44"/>
          <w:szCs w:val="44"/>
        </w:rPr>
        <w:t>执法决定法制审核流程图</w:t>
      </w:r>
    </w:p>
    <w:sectPr w:rsidR="008E0CBD" w:rsidRPr="004A7FC0" w:rsidSect="00977C8C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0CBD" w:rsidRDefault="008E0CBD" w:rsidP="000B55B0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8E0CBD" w:rsidRDefault="008E0CBD" w:rsidP="000B55B0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方正小标宋简体">
    <w:altName w:val="方正兰亭超细黑简体"/>
    <w:panose1 w:val="00000000000000000000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0CBD" w:rsidRDefault="008E0CBD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0CBD" w:rsidRDefault="008E0CBD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0CBD" w:rsidRDefault="008E0CB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0CBD" w:rsidRDefault="008E0CBD" w:rsidP="000B55B0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8E0CBD" w:rsidRDefault="008E0CBD" w:rsidP="000B55B0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0CBD" w:rsidRDefault="008E0CBD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0CBD" w:rsidRDefault="008E0CBD" w:rsidP="00C13AF6">
    <w:pPr>
      <w:pStyle w:val="Header"/>
      <w:pBdr>
        <w:bottom w:val="none" w:sz="0" w:space="0" w:color="auto"/>
      </w:pBdr>
      <w:rPr>
        <w:rFonts w:cs="Times New Roman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0CBD" w:rsidRDefault="008E0CBD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84B68"/>
    <w:rsid w:val="00083C6C"/>
    <w:rsid w:val="000A7EB6"/>
    <w:rsid w:val="000B55B0"/>
    <w:rsid w:val="001514DE"/>
    <w:rsid w:val="001E1902"/>
    <w:rsid w:val="001F5223"/>
    <w:rsid w:val="003009D3"/>
    <w:rsid w:val="00310A62"/>
    <w:rsid w:val="00384B68"/>
    <w:rsid w:val="00393DD1"/>
    <w:rsid w:val="00431EC3"/>
    <w:rsid w:val="004A0D8C"/>
    <w:rsid w:val="004A7FC0"/>
    <w:rsid w:val="004E05B0"/>
    <w:rsid w:val="00557446"/>
    <w:rsid w:val="00591423"/>
    <w:rsid w:val="005C0892"/>
    <w:rsid w:val="005C5742"/>
    <w:rsid w:val="00673730"/>
    <w:rsid w:val="00701246"/>
    <w:rsid w:val="00720909"/>
    <w:rsid w:val="007817A9"/>
    <w:rsid w:val="007E4551"/>
    <w:rsid w:val="0086214B"/>
    <w:rsid w:val="008658CE"/>
    <w:rsid w:val="008870B9"/>
    <w:rsid w:val="008E0CBD"/>
    <w:rsid w:val="00912145"/>
    <w:rsid w:val="009479A3"/>
    <w:rsid w:val="00977C8C"/>
    <w:rsid w:val="009B20E7"/>
    <w:rsid w:val="00A50FDF"/>
    <w:rsid w:val="00A840CD"/>
    <w:rsid w:val="00AF103B"/>
    <w:rsid w:val="00B3401B"/>
    <w:rsid w:val="00B9440C"/>
    <w:rsid w:val="00C13AF6"/>
    <w:rsid w:val="00C242B0"/>
    <w:rsid w:val="00C93C84"/>
    <w:rsid w:val="00CE628B"/>
    <w:rsid w:val="00D0675A"/>
    <w:rsid w:val="00E54AD4"/>
    <w:rsid w:val="00E55746"/>
    <w:rsid w:val="00F272E5"/>
    <w:rsid w:val="00FF20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7C8C"/>
    <w:pPr>
      <w:widowControl w:val="0"/>
      <w:jc w:val="both"/>
    </w:pPr>
    <w:rPr>
      <w:rFonts w:cs="Calibri"/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673730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73730"/>
    <w:rPr>
      <w:rFonts w:cs="Times New Roman"/>
      <w:sz w:val="18"/>
      <w:szCs w:val="18"/>
    </w:rPr>
  </w:style>
  <w:style w:type="paragraph" w:styleId="Header">
    <w:name w:val="header"/>
    <w:basedOn w:val="Normal"/>
    <w:link w:val="HeaderChar"/>
    <w:uiPriority w:val="99"/>
    <w:rsid w:val="000B55B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B55B0"/>
    <w:rPr>
      <w:rFonts w:cs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rsid w:val="000B55B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B55B0"/>
    <w:rPr>
      <w:rFonts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1</Pages>
  <Words>5</Words>
  <Characters>29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秦皇岛市抚宁区农牧水产局</dc:title>
  <dc:subject/>
  <dc:creator>Administrator</dc:creator>
  <cp:keywords/>
  <dc:description/>
  <cp:lastModifiedBy>微软用户</cp:lastModifiedBy>
  <cp:revision>3</cp:revision>
  <cp:lastPrinted>2017-06-13T01:30:00Z</cp:lastPrinted>
  <dcterms:created xsi:type="dcterms:W3CDTF">2018-11-05T07:05:00Z</dcterms:created>
  <dcterms:modified xsi:type="dcterms:W3CDTF">2019-11-19T07:43:00Z</dcterms:modified>
</cp:coreProperties>
</file>