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eastAsia="黑体"/>
          <w:b/>
          <w:sz w:val="32"/>
          <w:szCs w:val="32"/>
        </w:rPr>
      </w:pPr>
      <w:r>
        <w:rPr>
          <w:rFonts w:hint="eastAsia" w:ascii="黑体" w:eastAsia="黑体"/>
          <w:b/>
          <w:sz w:val="32"/>
          <w:szCs w:val="32"/>
        </w:rPr>
        <w:t>危险化学品经营许可证核发流程图</w:t>
      </w:r>
    </w:p>
    <w:p>
      <w:pPr>
        <w:jc w:val="center"/>
      </w:pPr>
      <w:bookmarkStart w:id="0" w:name="_GoBack"/>
      <w:bookmarkEnd w:id="0"/>
      <w:r>
        <w:pict>
          <v:shape id="Text Box 18" o:spid="_x0000_s1026" o:spt="202" type="#_x0000_t202" style="position:absolute;left:0pt;margin-left:9pt;margin-top:0.45pt;height:52.35pt;width:396pt;z-index:251681792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240" w:lineRule="atLeast"/>
                    <w:jc w:val="center"/>
                    <w:rPr>
                      <w:b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b/>
                      <w:sz w:val="18"/>
                      <w:szCs w:val="18"/>
                    </w:rPr>
                    <w:t>申请人提出申请</w:t>
                  </w:r>
                </w:p>
                <w:p>
                  <w:pPr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</w:rPr>
                    <w:t>申请人通过</w:t>
                  </w:r>
                  <w:r>
                    <w:rPr>
                      <w:rFonts w:hint="eastAsia"/>
                      <w:sz w:val="18"/>
                      <w:szCs w:val="18"/>
                      <w:lang w:eastAsia="zh-CN"/>
                    </w:rPr>
                    <w:t>区应急</w:t>
                  </w:r>
                  <w:r>
                    <w:rPr>
                      <w:rFonts w:hint="eastAsia"/>
                      <w:sz w:val="18"/>
                      <w:szCs w:val="18"/>
                    </w:rPr>
                    <w:t>局政务公开信息，获取审批权限、程序、条件、时限、申请材料等信息，组织材料，向</w:t>
                  </w:r>
                  <w:r>
                    <w:rPr>
                      <w:rFonts w:hint="eastAsia"/>
                      <w:sz w:val="18"/>
                      <w:szCs w:val="18"/>
                      <w:lang w:eastAsia="zh-CN"/>
                    </w:rPr>
                    <w:t>应急局监管二室</w:t>
                  </w:r>
                  <w:r>
                    <w:rPr>
                      <w:rFonts w:hint="eastAsia"/>
                      <w:sz w:val="18"/>
                      <w:szCs w:val="18"/>
                    </w:rPr>
                    <w:t>提出申请。</w:t>
                  </w:r>
                </w:p>
              </w:txbxContent>
            </v:textbox>
          </v:shape>
        </w:pict>
      </w:r>
      <w:r>
        <w:pict>
          <v:shape id="_x0000_s1027" o:spid="_x0000_s1027" o:spt="202" type="#_x0000_t202" style="position:absolute;left:0pt;margin-left:115pt;margin-top:68.15pt;height:29.9pt;width:119.6pt;z-index:251630592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eastAsia="zh-CN"/>
                    </w:rPr>
                    <w:t>应急</w:t>
                  </w:r>
                  <w:r>
                    <w:rPr>
                      <w:rFonts w:hint="eastAsia"/>
                      <w:sz w:val="18"/>
                      <w:szCs w:val="18"/>
                    </w:rPr>
                    <w:t>局</w:t>
                  </w:r>
                  <w:r>
                    <w:rPr>
                      <w:rFonts w:hint="eastAsia"/>
                      <w:sz w:val="18"/>
                      <w:szCs w:val="18"/>
                      <w:lang w:eastAsia="zh-CN"/>
                    </w:rPr>
                    <w:t>监管二室</w:t>
                  </w:r>
                  <w:r>
                    <w:rPr>
                      <w:rFonts w:hint="eastAsia"/>
                      <w:sz w:val="18"/>
                      <w:szCs w:val="18"/>
                    </w:rPr>
                    <w:t>接受申请、登记</w:t>
                  </w:r>
                </w:p>
                <w:p/>
              </w:txbxContent>
            </v:textbox>
          </v:shape>
        </w:pict>
      </w:r>
    </w:p>
    <w:p/>
    <w:p/>
    <w:p>
      <w:pPr>
        <w:tabs>
          <w:tab w:val="left" w:pos="3470"/>
        </w:tabs>
      </w:pPr>
      <w:r>
        <w:pict>
          <v:shape id="_x0000_s1028" o:spid="_x0000_s1028" o:spt="32" type="#_x0000_t32" style="position:absolute;left:0pt;margin-left:-44.25pt;margin-top:12pt;height:200.25pt;width:0pt;z-index:251663360;mso-width-relative:page;mso-height-relative:page;" o:connectortype="straight" filled="f" coordsize="21600,21600">
            <v:path arrowok="t"/>
            <v:fill on="f" focussize="0,0"/>
            <v:stroke dashstyle="dash" endarrow="block"/>
            <v:imagedata o:title=""/>
            <o:lock v:ext="edit"/>
          </v:shape>
        </w:pict>
      </w:r>
      <w:r>
        <w:pict>
          <v:shape id="_x0000_s1029" o:spid="_x0000_s1029" o:spt="32" type="#_x0000_t32" style="position:absolute;left:0pt;flip:x;margin-left:-44.25pt;margin-top:12pt;height:0pt;width:218.65pt;z-index:251662336;mso-width-relative:page;mso-height-relative:page;" o:connectortype="straight" filled="f" coordsize="21600,21600">
            <v:path arrowok="t"/>
            <v:fill on="f" focussize="0,0"/>
            <v:stroke dashstyle="dash"/>
            <v:imagedata o:title=""/>
            <o:lock v:ext="edit"/>
          </v:shape>
        </w:pict>
      </w:r>
      <w:r>
        <w:pict>
          <v:shape id="_x0000_s1030" o:spid="_x0000_s1030" o:spt="32" type="#_x0000_t32" style="position:absolute;left:0pt;margin-left:234.6pt;margin-top:83.7pt;height:0.05pt;width:54.5pt;z-index:25163980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31" o:spid="_x0000_s1031" o:spt="32" type="#_x0000_t32" style="position:absolute;left:0pt;margin-left:174.4pt;margin-top:6pt;height:15.35pt;width:0pt;z-index:251636736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tab/>
      </w:r>
    </w:p>
    <w:p/>
    <w:p>
      <w:r>
        <w:pict>
          <v:shape id="_x0000_s1032" o:spid="_x0000_s1032" o:spt="202" type="#_x0000_t202" style="position:absolute;left:0pt;margin-left:-32.15pt;margin-top:7.8pt;height:100.05pt;width:68.85pt;z-index:251634688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240" w:lineRule="atLeast"/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ascii="宋体" w:hAnsi="宋体"/>
                      <w:sz w:val="18"/>
                      <w:szCs w:val="18"/>
                    </w:rPr>
                    <w:t>5</w:t>
                  </w:r>
                  <w:r>
                    <w:rPr>
                      <w:rFonts w:hint="eastAsia" w:ascii="宋体" w:hAnsi="宋体"/>
                      <w:sz w:val="18"/>
                      <w:szCs w:val="18"/>
                    </w:rPr>
                    <w:t>日内一次性告知企业需补</w:t>
                  </w:r>
                  <w:r>
                    <w:rPr>
                      <w:rFonts w:hint="eastAsia" w:ascii="宋体" w:hAnsi="宋体" w:cs="宋体-方正超大字符集"/>
                      <w:sz w:val="18"/>
                      <w:szCs w:val="18"/>
                    </w:rPr>
                    <w:t>正的资料。企业根据补正要求提交补正资料。</w:t>
                  </w:r>
                </w:p>
                <w:p/>
              </w:txbxContent>
            </v:textbox>
          </v:shape>
        </w:pict>
      </w:r>
    </w:p>
    <w:p>
      <w:r>
        <w:pict>
          <v:shape id="_x0000_s1033" o:spid="_x0000_s1033" o:spt="202" type="#_x0000_t202" style="position:absolute;left:0pt;margin-left:289.1pt;margin-top:0.85pt;height:68.3pt;width:119.6pt;z-index:251632640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sz w:val="18"/>
                      <w:szCs w:val="18"/>
                    </w:rPr>
                    <w:t>不需许可的、不属本局受理范围的、经补正仍不符合受理条件的，发不予受理通知，说明不予受理原因。</w:t>
                  </w:r>
                </w:p>
                <w:p/>
              </w:txbxContent>
            </v:textbox>
          </v:shape>
        </w:pict>
      </w:r>
      <w:r>
        <w:pict>
          <v:shape id="_x0000_s1034" o:spid="_x0000_s1034" o:spt="32" type="#_x0000_t32" style="position:absolute;left:0pt;margin-left:174.4pt;margin-top:4.45pt;height:17.9pt;width:0.05pt;z-index:251635712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</w:p>
    <w:p>
      <w:r>
        <w:pict>
          <v:shape id="_x0000_s1035" o:spid="_x0000_s1035" o:spt="202" type="#_x0000_t202" style="position:absolute;left:0pt;margin-left:115pt;margin-top:6.75pt;height:34.35pt;width:119.6pt;z-index:251631616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pStyle w:val="2"/>
                    <w:spacing w:line="240" w:lineRule="exact"/>
                  </w:pPr>
                  <w:r>
                    <w:rPr>
                      <w:rFonts w:hint="eastAsia"/>
                    </w:rPr>
                    <w:t>审查企业申请资料或补正材料</w:t>
                  </w:r>
                </w:p>
                <w:p/>
              </w:txbxContent>
            </v:textbox>
          </v:shape>
        </w:pict>
      </w:r>
    </w:p>
    <w:p>
      <w:r>
        <w:pict>
          <v:shape id="_x0000_s1036" o:spid="_x0000_s1036" o:spt="32" type="#_x0000_t32" style="position:absolute;left:0pt;margin-left:36.7pt;margin-top:5.7pt;height:0.05pt;width:78.3pt;z-index:251638784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</w:p>
    <w:p>
      <w:r>
        <w:pict>
          <v:shape id="_x0000_s1037" o:spid="_x0000_s1037" o:spt="32" type="#_x0000_t32" style="position:absolute;left:0pt;flip:x;margin-left:36.7pt;margin-top:1.65pt;height:0.05pt;width:78.3pt;z-index:25165516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38" o:spid="_x0000_s1038" o:spt="32" type="#_x0000_t32" style="position:absolute;left:0pt;margin-left:174.4pt;margin-top:9.9pt;height:25.25pt;width:0.05pt;z-index:251637760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</w:p>
    <w:p>
      <w:pPr>
        <w:tabs>
          <w:tab w:val="left" w:pos="420"/>
          <w:tab w:val="left" w:pos="1785"/>
          <w:tab w:val="left" w:pos="3120"/>
        </w:tabs>
        <w:spacing w:line="240" w:lineRule="atLeast"/>
      </w:pPr>
      <w:r>
        <w:pict>
          <v:shape id="_x0000_s1039" o:spid="_x0000_s1039" o:spt="32" type="#_x0000_t32" style="position:absolute;left:0pt;margin-left:398.25pt;margin-top:6.75pt;height:390.3pt;width:0pt;z-index:251679744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pict>
          <v:shape id="_x0000_s1040" o:spid="_x0000_s1040" o:spt="32" type="#_x0000_t32" style="position:absolute;left:0pt;margin-left:428.25pt;margin-top:11.1pt;height:91.95pt;width:0pt;z-index:251676672;mso-width-relative:page;mso-height-relative:page;" o:connectortype="straight" filled="f" coordsize="21600,21600">
            <v:path arrowok="t"/>
            <v:fill on="f" focussize="0,0"/>
            <v:stroke dashstyle="dash"/>
            <v:imagedata o:title=""/>
            <o:lock v:ext="edit"/>
          </v:shape>
        </w:pict>
      </w:r>
      <w:r>
        <w:pict>
          <v:shape id="_x0000_s1041" o:spid="_x0000_s1041" o:spt="32" type="#_x0000_t32" style="position:absolute;left:0pt;flip:x;margin-left:175.15pt;margin-top:11.1pt;height:0.05pt;width:253.1pt;z-index:251675648;mso-width-relative:page;mso-height-relative:page;" o:connectortype="straight" filled="f" coordsize="21600,21600">
            <v:path arrowok="t"/>
            <v:fill on="f" focussize="0,0"/>
            <v:stroke dashstyle="dash"/>
            <v:imagedata o:title=""/>
            <o:lock v:ext="edit"/>
          </v:shape>
        </w:pict>
      </w:r>
      <w:r>
        <w:tab/>
      </w:r>
      <w:r>
        <w:tab/>
      </w:r>
      <w:r>
        <w:rPr>
          <w:rFonts w:hint="eastAsia" w:ascii="宋体" w:hAnsi="宋体"/>
          <w:sz w:val="18"/>
          <w:szCs w:val="18"/>
        </w:rPr>
        <w:t>符合受理条件的</w:t>
      </w:r>
    </w:p>
    <w:p>
      <w:r>
        <w:pict>
          <v:shape id="_x0000_s1042" o:spid="_x0000_s1042" o:spt="202" type="#_x0000_t202" style="position:absolute;left:0pt;margin-left:115pt;margin-top:7.9pt;height:22.85pt;width:119.6pt;z-index:251633664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</w:rPr>
                    <w:t>向受理企业发受理通知书</w:t>
                  </w:r>
                </w:p>
              </w:txbxContent>
            </v:textbox>
          </v:shape>
        </w:pict>
      </w:r>
    </w:p>
    <w:p>
      <w:pPr>
        <w:tabs>
          <w:tab w:val="left" w:pos="5064"/>
        </w:tabs>
      </w:pPr>
      <w:r>
        <w:pict>
          <v:shape id="_x0000_s1043" o:spid="_x0000_s1043" o:spt="32" type="#_x0000_t32" style="position:absolute;left:0pt;flip:x;margin-left:174.45pt;margin-top:15.15pt;height:28.45pt;width:0.05pt;z-index:251656192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44" o:spid="_x0000_s1044" o:spt="202" type="#_x0000_t202" style="position:absolute;left:0pt;margin-left:99pt;margin-top:107.4pt;height:23.9pt;width:150pt;z-index:251641856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rPr>
                      <w:sz w:val="18"/>
                    </w:rPr>
                  </w:pPr>
                  <w:r>
                    <w:rPr>
                      <w:rFonts w:hint="eastAsia"/>
                      <w:sz w:val="18"/>
                    </w:rPr>
                    <w:t>审查人员复查企业整改情况</w:t>
                  </w:r>
                </w:p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</w:p>
                <w:p/>
              </w:txbxContent>
            </v:textbox>
          </v:shape>
        </w:pict>
      </w:r>
      <w:r>
        <w:tab/>
      </w:r>
    </w:p>
    <w:p/>
    <w:p>
      <w:r>
        <w:pict>
          <v:shape id="_x0000_s1045" o:spid="_x0000_s1045" o:spt="202" type="#_x0000_t202" style="position:absolute;left:0pt;margin-left:303.75pt;margin-top:4.85pt;height:99pt;width:41.25pt;z-index:251644928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220" w:lineRule="exact"/>
                    <w:rPr>
                      <w:rFonts w:ascii="宋体"/>
                      <w:spacing w:val="-8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spacing w:val="-8"/>
                      <w:sz w:val="18"/>
                      <w:szCs w:val="18"/>
                    </w:rPr>
                    <w:t>企业整改现场核查发现的</w:t>
                  </w:r>
                  <w:r>
                    <w:rPr>
                      <w:rFonts w:hint="eastAsia"/>
                      <w:spacing w:val="-8"/>
                      <w:sz w:val="18"/>
                      <w:szCs w:val="18"/>
                    </w:rPr>
                    <w:t>问题</w:t>
                  </w:r>
                  <w:r>
                    <w:rPr>
                      <w:rFonts w:hint="eastAsia" w:ascii="宋体" w:hAnsi="宋体"/>
                      <w:spacing w:val="-8"/>
                      <w:sz w:val="18"/>
                      <w:szCs w:val="18"/>
                    </w:rPr>
                    <w:t>和隐患。（不计入时限）</w:t>
                  </w:r>
                </w:p>
                <w:p/>
              </w:txbxContent>
            </v:textbox>
          </v:shape>
        </w:pict>
      </w:r>
      <w:r>
        <w:pict>
          <v:shape id="_x0000_s1046" o:spid="_x0000_s1046" o:spt="202" type="#_x0000_t202" style="position:absolute;left:0pt;margin-left:115pt;margin-top:12.35pt;height:38.25pt;width:119.6pt;z-index:251640832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r>
                    <w:rPr>
                      <w:rFonts w:hint="eastAsia"/>
                      <w:sz w:val="18"/>
                      <w:szCs w:val="18"/>
                    </w:rPr>
                    <w:t>组织专家对申请单位进行现场核查</w:t>
                  </w:r>
                </w:p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</w:p>
                <w:p/>
              </w:txbxContent>
            </v:textbox>
          </v:shape>
        </w:pict>
      </w:r>
    </w:p>
    <w:p/>
    <w:p>
      <w:r>
        <w:pict>
          <v:shape id="_x0000_s1047" o:spid="_x0000_s1047" o:spt="202" type="#_x0000_t202" style="position:absolute;left:0pt;margin-left:405pt;margin-top:13.4pt;height:25.6pt;width:59.9pt;z-index:251645952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240" w:lineRule="atLeast"/>
                    <w:jc w:val="center"/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ascii="宋体" w:hAnsi="宋体"/>
                      <w:sz w:val="18"/>
                      <w:szCs w:val="18"/>
                    </w:rPr>
                    <w:t>3</w:t>
                  </w:r>
                  <w:r>
                    <w:rPr>
                      <w:rFonts w:hint="eastAsia" w:ascii="宋体" w:hAnsi="宋体"/>
                      <w:sz w:val="18"/>
                      <w:szCs w:val="18"/>
                    </w:rPr>
                    <w:t>个工作日</w:t>
                  </w:r>
                </w:p>
                <w:p/>
              </w:txbxContent>
            </v:textbox>
          </v:shape>
        </w:pict>
      </w:r>
      <w:r>
        <w:pict>
          <v:shape id="_x0000_s1048" o:spid="_x0000_s1048" o:spt="32" type="#_x0000_t32" style="position:absolute;left:0pt;margin-left:234pt;margin-top:5.15pt;height:0.05pt;width:69.75pt;z-index:251658240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49" o:spid="_x0000_s1049" o:spt="202" type="#_x0000_t202" style="position:absolute;left:0pt;margin-left:-53.25pt;margin-top:13.4pt;height:38.25pt;width:115.5pt;z-index:251648000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ind w:left="90" w:leftChars="43"/>
                    <w:jc w:val="left"/>
                    <w:rPr>
                      <w:sz w:val="18"/>
                      <w:lang w:val="en-US"/>
                    </w:rPr>
                  </w:pPr>
                  <w:r>
                    <w:rPr>
                      <w:rFonts w:hint="eastAsia"/>
                      <w:sz w:val="18"/>
                      <w:lang w:eastAsia="zh-CN"/>
                    </w:rPr>
                    <w:t>二室</w:t>
                  </w:r>
                  <w:r>
                    <w:rPr>
                      <w:rFonts w:hint="eastAsia"/>
                      <w:sz w:val="18"/>
                    </w:rPr>
                    <w:t>电话：</w:t>
                  </w:r>
                  <w:r>
                    <w:rPr>
                      <w:rFonts w:hint="eastAsia"/>
                      <w:sz w:val="18"/>
                      <w:lang w:val="en-US" w:eastAsia="zh-CN"/>
                    </w:rPr>
                    <w:t>7808560</w:t>
                  </w:r>
                  <w:r>
                    <w:rPr>
                      <w:sz w:val="18"/>
                    </w:rPr>
                    <w:t xml:space="preserve">    </w:t>
                  </w:r>
                  <w:r>
                    <w:rPr>
                      <w:rFonts w:hint="eastAsia"/>
                      <w:sz w:val="18"/>
                    </w:rPr>
                    <w:t>监督电话：</w:t>
                  </w:r>
                  <w:r>
                    <w:rPr>
                      <w:rFonts w:hint="eastAsia"/>
                      <w:sz w:val="18"/>
                      <w:lang w:val="en-US" w:eastAsia="zh-CN"/>
                    </w:rPr>
                    <w:t>6682216</w:t>
                  </w:r>
                </w:p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</w:p>
                <w:p/>
              </w:txbxContent>
            </v:textbox>
          </v:shape>
        </w:pict>
      </w:r>
    </w:p>
    <w:p>
      <w:r>
        <w:pict>
          <v:shape id="_x0000_s1050" o:spid="_x0000_s1050" o:spt="32" type="#_x0000_t32" style="position:absolute;left:0pt;margin-left:174.5pt;margin-top:3.8pt;height:25.6pt;width:0pt;z-index:251657216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51" o:spid="_x0000_s1051" o:spt="32" type="#_x0000_t32" style="position:absolute;left:0pt;margin-left:428.25pt;margin-top:15.05pt;height:285pt;width:0pt;z-index:251677696;mso-width-relative:page;mso-height-relative:page;" o:connectortype="straight" filled="f" coordsize="21600,21600">
            <v:path arrowok="t"/>
            <v:fill on="f" focussize="0,0"/>
            <v:stroke dashstyle="dash"/>
            <v:imagedata o:title=""/>
            <o:lock v:ext="edit"/>
          </v:shape>
        </w:pict>
      </w:r>
    </w:p>
    <w:p/>
    <w:p>
      <w:r>
        <w:pict>
          <v:shape id="_x0000_s1052" o:spid="_x0000_s1052" o:spt="32" type="#_x0000_t32" style="position:absolute;left:0pt;flip:x;margin-left:249pt;margin-top:10.1pt;height:0pt;width:53.25pt;z-index:25168076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53" o:spid="_x0000_s1053" o:spt="32" type="#_x0000_t32" style="position:absolute;left:0pt;flip:y;margin-left:-44.25pt;margin-top:4.85pt;height:307.5pt;width:0pt;z-index:251672576;mso-width-relative:page;mso-height-relative:page;" o:connectortype="straight" filled="f" coordsize="21600,21600">
            <v:path arrowok="t"/>
            <v:fill on="f" focussize="0,0"/>
            <v:stroke dashstyle="dash" endarrow="block"/>
            <v:imagedata o:title=""/>
            <o:lock v:ext="edit"/>
          </v:shape>
        </w:pict>
      </w:r>
    </w:p>
    <w:p>
      <w:r>
        <w:pict>
          <v:shape id="_x0000_s1054" o:spid="_x0000_s1054" o:spt="32" type="#_x0000_t32" style="position:absolute;left:0pt;flip:x;margin-left:174.4pt;margin-top:6.5pt;height:27.1pt;width:0.1pt;z-index:251658240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</w:p>
    <w:p>
      <w:pPr>
        <w:tabs>
          <w:tab w:val="left" w:pos="1575"/>
        </w:tabs>
      </w:pPr>
      <w:r>
        <w:pict>
          <v:shape id="_x0000_s1055" o:spid="_x0000_s1055" o:spt="202" type="#_x0000_t202" style="position:absolute;left:0pt;margin-left:276.4pt;margin-top:290.8pt;height:20.15pt;width:83.6pt;z-index:251664384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240" w:lineRule="exact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</w:rPr>
                    <w:t>申请人</w:t>
                  </w:r>
                </w:p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</w:rPr>
                    <w:t>知。</w:t>
                  </w:r>
                </w:p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</w:p>
                <w:p/>
              </w:txbxContent>
            </v:textbox>
          </v:shape>
        </w:pict>
      </w:r>
      <w:r>
        <w:pict>
          <v:shape id="_x0000_s1056" o:spid="_x0000_s1056" o:spt="32" type="#_x0000_t32" style="position:absolute;left:0pt;flip:x;margin-left:317.9pt;margin-top:70.2pt;height:31.6pt;width:0.1pt;z-index:251683840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57" o:spid="_x0000_s1057" o:spt="202" type="#_x0000_t202" style="position:absolute;left:0pt;margin-left:274.15pt;margin-top:101.4pt;height:39.85pt;width:85.85pt;z-index:251682816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240" w:lineRule="atLeast"/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sz w:val="18"/>
                      <w:szCs w:val="18"/>
                    </w:rPr>
                    <w:t>向申请人发准予许可的通知书</w:t>
                  </w:r>
                </w:p>
                <w:p/>
              </w:txbxContent>
            </v:textbox>
          </v:shape>
        </w:pict>
      </w:r>
      <w:r>
        <w:pict>
          <v:shape id="_x0000_s1058" o:spid="_x0000_s1058" o:spt="202" type="#_x0000_t202" style="position:absolute;left:0pt;margin-left:105pt;margin-top:155.8pt;height:39.2pt;width:89.25pt;z-index:251653120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240" w:lineRule="atLeast"/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sz w:val="18"/>
                      <w:szCs w:val="18"/>
                    </w:rPr>
                    <w:t>存档，通过媒体向社会公示</w:t>
                  </w:r>
                </w:p>
              </w:txbxContent>
            </v:textbox>
          </v:shape>
        </w:pict>
      </w:r>
      <w:r>
        <w:pict>
          <v:shape id="_x0000_s1059" o:spid="_x0000_s1059" o:spt="32" type="#_x0000_t32" style="position:absolute;left:0pt;flip:x;margin-left:317.8pt;margin-top:141.25pt;height:14.55pt;width:0.5pt;z-index:251684864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60" o:spid="_x0000_s1060" o:spt="202" type="#_x0000_t202" style="position:absolute;left:0pt;margin-left:262.5pt;margin-top:155.8pt;height:26.35pt;width:110.25pt;z-index:251651072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ind w:firstLine="270" w:firstLineChars="150"/>
                  </w:pPr>
                  <w:r>
                    <w:rPr>
                      <w:rFonts w:hint="eastAsia" w:ascii="宋体" w:hAnsi="宋体"/>
                      <w:sz w:val="18"/>
                      <w:szCs w:val="18"/>
                    </w:rPr>
                    <w:t>制作经营许可证</w:t>
                  </w:r>
                </w:p>
              </w:txbxContent>
            </v:textbox>
          </v:shape>
        </w:pict>
      </w:r>
      <w:r>
        <w:pict>
          <v:shape id="_x0000_s1061" o:spid="_x0000_s1061" o:spt="62" type="#_x0000_t62" style="position:absolute;left:0pt;margin-left:194.25pt;margin-top:86.15pt;height:23.25pt;width:84.4pt;z-index:251646976;mso-width-relative:page;mso-height-relative:page;" coordsize="21600,21600" adj="29956,4320">
            <v:path/>
            <v:fill focussize="0,0"/>
            <v:stroke dashstyle="dash"/>
            <v:imagedata o:title=""/>
            <o:lock v:ext="edit"/>
            <v:textbox>
              <w:txbxContent>
                <w:p>
                  <w:r>
                    <w:rPr>
                      <w:rFonts w:hint="eastAsia" w:ascii="宋体" w:hAnsi="宋体"/>
                      <w:sz w:val="18"/>
                      <w:szCs w:val="18"/>
                    </w:rPr>
                    <w:t>符合颁证条件的</w:t>
                  </w:r>
                </w:p>
              </w:txbxContent>
            </v:textbox>
          </v:shape>
        </w:pict>
      </w:r>
      <w:r>
        <w:pict>
          <v:shape id="_x0000_s1062" o:spid="_x0000_s1062" o:spt="62" type="#_x0000_t62" style="position:absolute;left:0pt;margin-left:-24.7pt;margin-top:28.4pt;height:23.25pt;width:98.25pt;z-index:251643904;mso-width-relative:page;mso-height-relative:page;" coordsize="21600,21600" adj="25810,36372">
            <v:path/>
            <v:fill focussize="0,0"/>
            <v:stroke dashstyle="dash"/>
            <v:imagedata o:title=""/>
            <o:lock v:ext="edit"/>
            <v:textbox>
              <w:txbxContent>
                <w:p>
                  <w:pPr>
                    <w:rPr>
                      <w:szCs w:val="18"/>
                    </w:rPr>
                  </w:pPr>
                  <w:r>
                    <w:rPr>
                      <w:rFonts w:hint="eastAsia" w:ascii="宋体" w:hAnsi="宋体"/>
                      <w:sz w:val="18"/>
                      <w:szCs w:val="18"/>
                    </w:rPr>
                    <w:t>不符合颁证条件的</w:t>
                  </w:r>
                </w:p>
                <w:p/>
              </w:txbxContent>
            </v:textbox>
          </v:shape>
        </w:pict>
      </w:r>
      <w:r>
        <w:pict>
          <v:shape id="_x0000_s1063" o:spid="_x0000_s1063" o:spt="202" type="#_x0000_t202" style="position:absolute;left:0pt;margin-left:274.15pt;margin-top:57.65pt;height:20.15pt;width:81.35pt;z-index:251650048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rPr>
                      <w:sz w:val="18"/>
                    </w:rPr>
                  </w:pPr>
                  <w:r>
                    <w:rPr>
                      <w:rFonts w:hint="eastAsia"/>
                      <w:sz w:val="18"/>
                    </w:rPr>
                    <w:t>主管局领导签批</w:t>
                  </w:r>
                </w:p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</w:rPr>
                    <w:t>知。</w:t>
                  </w:r>
                </w:p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</w:p>
                <w:p/>
              </w:txbxContent>
            </v:textbox>
          </v:shape>
        </w:pict>
      </w:r>
      <w:r>
        <w:pict>
          <v:shape id="_x0000_s1064" o:spid="_x0000_s1064" o:spt="202" type="#_x0000_t202" style="position:absolute;left:0pt;margin-left:115pt;margin-top:18pt;height:20.15pt;width:119pt;z-index:251642880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rPr>
                      <w:sz w:val="18"/>
                    </w:rPr>
                  </w:pPr>
                  <w:r>
                    <w:rPr>
                      <w:rFonts w:hint="eastAsia"/>
                      <w:sz w:val="18"/>
                    </w:rPr>
                    <w:t>承办人提出审查意见</w:t>
                  </w:r>
                </w:p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</w:rPr>
                    <w:t>知。</w:t>
                  </w:r>
                </w:p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</w:p>
                <w:p/>
              </w:txbxContent>
            </v:textbox>
          </v:shape>
        </w:pict>
      </w:r>
      <w:r>
        <w:pict>
          <v:shape id="_x0000_s1065" o:spid="_x0000_s1065" o:spt="32" type="#_x0000_t32" style="position:absolute;left:0pt;flip:x;margin-left:-44.25pt;margin-top:281.15pt;height:0.05pt;width:362.25pt;z-index:251671552;mso-width-relative:page;mso-height-relative:page;" o:connectortype="straight" filled="f" coordsize="21600,21600">
            <v:path arrowok="t"/>
            <v:fill on="f" focussize="0,0"/>
            <v:stroke dashstyle="dash"/>
            <v:imagedata o:title=""/>
            <o:lock v:ext="edit"/>
          </v:shape>
        </w:pict>
      </w:r>
      <w:r>
        <w:pict>
          <v:shape id="_x0000_s1066" o:spid="_x0000_s1066" o:spt="32" type="#_x0000_t32" style="position:absolute;left:0pt;flip:x;margin-left:318.3pt;margin-top:246.65pt;height:44.15pt;width:0.1pt;z-index:251668480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67" o:spid="_x0000_s1067" o:spt="32" type="#_x0000_t32" style="position:absolute;left:0pt;flip:x;margin-left:384.7pt;margin-top:229.4pt;height:0pt;width:13.55pt;z-index:251674624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68" o:spid="_x0000_s1068" o:spt="202" type="#_x0000_t202" style="position:absolute;left:0pt;margin-left:268.9pt;margin-top:221.15pt;height:25.5pt;width:115.8pt;z-index:251652096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240" w:lineRule="exact"/>
                    <w:jc w:val="center"/>
                    <w:rPr>
                      <w:rFonts w:hint="eastAsia" w:eastAsia="宋体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eastAsia="zh-CN"/>
                    </w:rPr>
                    <w:t>区应急</w:t>
                  </w:r>
                  <w:r>
                    <w:rPr>
                      <w:rFonts w:hint="eastAsia"/>
                      <w:sz w:val="18"/>
                      <w:szCs w:val="18"/>
                    </w:rPr>
                    <w:t>局</w:t>
                  </w:r>
                  <w:r>
                    <w:rPr>
                      <w:rFonts w:hint="eastAsia"/>
                      <w:sz w:val="18"/>
                      <w:szCs w:val="18"/>
                      <w:lang w:eastAsia="zh-CN"/>
                    </w:rPr>
                    <w:t>监管二室</w:t>
                  </w:r>
                </w:p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</w:p>
                <w:p/>
              </w:txbxContent>
            </v:textbox>
          </v:shape>
        </w:pict>
      </w:r>
      <w:r>
        <w:pict>
          <v:shape id="_x0000_s1069" o:spid="_x0000_s1069" o:spt="32" type="#_x0000_t32" style="position:absolute;left:0pt;flip:x;margin-left:384.7pt;margin-top:237.65pt;height:0pt;width:43.55pt;z-index:251678720;mso-width-relative:page;mso-height-relative:page;" o:connectortype="straight" filled="f" coordsize="21600,21600">
            <v:path arrowok="t"/>
            <v:fill on="f" focussize="0,0"/>
            <v:stroke dashstyle="dash"/>
            <v:imagedata o:title=""/>
            <o:lock v:ext="edit"/>
          </v:shape>
        </w:pict>
      </w:r>
      <w:r>
        <w:pict>
          <v:shape id="_x0000_s1070" o:spid="_x0000_s1070" o:spt="32" type="#_x0000_t32" style="position:absolute;left:0pt;margin-left:73.55pt;margin-top:171.65pt;height:0.05pt;width:31.45pt;z-index:25166028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71" o:spid="_x0000_s1071" o:spt="32" type="#_x0000_t32" style="position:absolute;left:0pt;flip:x;margin-left:194.25pt;margin-top:171.65pt;height:0pt;width:68.25pt;z-index:251673600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72" o:spid="_x0000_s1072" o:spt="32" type="#_x0000_t32" style="position:absolute;left:0pt;margin-left:26.25pt;margin-top:233.2pt;height:0pt;width:242.65pt;z-index:251661312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73" o:spid="_x0000_s1073" o:spt="32" type="#_x0000_t32" style="position:absolute;left:0pt;margin-left:26.25pt;margin-top:206.8pt;height:26.4pt;width:0pt;z-index:251670528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pict>
          <v:shape id="_x0000_s1074" o:spid="_x0000_s1074" o:spt="32" type="#_x0000_t32" style="position:absolute;left:0pt;margin-left:26.25pt;margin-top:67.4pt;height:68.25pt;width:0.05pt;z-index:251666432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75" o:spid="_x0000_s1075" o:spt="32" type="#_x0000_t32" style="position:absolute;left:0pt;flip:x;margin-left:26.25pt;margin-top:67.4pt;height:0pt;width:247.9pt;z-index:251669504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pict>
          <v:shape id="_x0000_s1076" o:spid="_x0000_s1076" o:spt="32" type="#_x0000_t32" style="position:absolute;left:0pt;flip:x;margin-left:318.3pt;margin-top:182.15pt;height:39pt;width:0.1pt;z-index:251667456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77" o:spid="_x0000_s1077" o:spt="32" type="#_x0000_t32" style="position:absolute;left:0pt;flip:x;margin-left:318pt;margin-top:38.15pt;height:19.5pt;width:0.1pt;z-index:25166540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78" o:spid="_x0000_s1078" o:spt="32" type="#_x0000_t32" style="position:absolute;left:0pt;margin-left:234.6pt;margin-top:28.35pt;height:0.05pt;width:44.05pt;z-index:251659264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_x0000_s1079" o:spid="_x0000_s1079" o:spt="202" type="#_x0000_t202" style="position:absolute;left:0pt;margin-left:-13.5pt;margin-top:135.65pt;height:71.15pt;width:87.05pt;z-index:251654144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r>
                    <w:rPr>
                      <w:rFonts w:hint="eastAsia" w:ascii="宋体" w:hAnsi="宋体"/>
                      <w:sz w:val="18"/>
                      <w:szCs w:val="18"/>
                    </w:rPr>
                    <w:t>向申请人发不予许可的决定，说明理由并告知复议和诉讼权利。</w:t>
                  </w:r>
                </w:p>
              </w:txbxContent>
            </v:textbox>
          </v:shape>
        </w:pict>
      </w:r>
      <w:r>
        <w:pict>
          <v:shape id="_x0000_s1080" o:spid="_x0000_s1080" o:spt="202" type="#_x0000_t202" style="position:absolute;left:0pt;margin-left:278.65pt;margin-top:18pt;height:20.15pt;width:81.35pt;z-index:251649024;mso-width-relative:page;mso-height-relative:page;" coordsize="21600,21600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rPr>
                      <w:sz w:val="18"/>
                    </w:rPr>
                  </w:pPr>
                  <w:r>
                    <w:rPr>
                      <w:rFonts w:hint="eastAsia"/>
                      <w:sz w:val="18"/>
                    </w:rPr>
                    <w:t>首席代表审核</w:t>
                  </w:r>
                  <w:r>
                    <w:rPr>
                      <w:sz w:val="18"/>
                    </w:rPr>
                    <w:t xml:space="preserve"> </w:t>
                  </w:r>
                  <w:r>
                    <w:rPr>
                      <w:rFonts w:hint="eastAsia"/>
                      <w:sz w:val="18"/>
                    </w:rPr>
                    <w:t>审查意见</w:t>
                  </w:r>
                </w:p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</w:rPr>
                    <w:t>知。</w:t>
                  </w:r>
                </w:p>
                <w:p>
                  <w:pPr>
                    <w:spacing w:line="240" w:lineRule="atLeast"/>
                    <w:rPr>
                      <w:sz w:val="18"/>
                      <w:szCs w:val="18"/>
                    </w:rPr>
                  </w:pPr>
                </w:p>
                <w:p/>
              </w:txbxContent>
            </v:textbox>
          </v:shape>
        </w:pict>
      </w:r>
      <w:r>
        <w:tab/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D0470"/>
    <w:rsid w:val="000000C9"/>
    <w:rsid w:val="0000082B"/>
    <w:rsid w:val="00000890"/>
    <w:rsid w:val="00000C0C"/>
    <w:rsid w:val="000015EF"/>
    <w:rsid w:val="0000160B"/>
    <w:rsid w:val="00001B1E"/>
    <w:rsid w:val="00001ED6"/>
    <w:rsid w:val="00002226"/>
    <w:rsid w:val="00002DBF"/>
    <w:rsid w:val="00002F46"/>
    <w:rsid w:val="000036B8"/>
    <w:rsid w:val="00003D0A"/>
    <w:rsid w:val="00003EF3"/>
    <w:rsid w:val="0000420B"/>
    <w:rsid w:val="00004679"/>
    <w:rsid w:val="000046A8"/>
    <w:rsid w:val="00005108"/>
    <w:rsid w:val="000053E7"/>
    <w:rsid w:val="000054B3"/>
    <w:rsid w:val="00005808"/>
    <w:rsid w:val="00005B12"/>
    <w:rsid w:val="00005B27"/>
    <w:rsid w:val="00005D5A"/>
    <w:rsid w:val="000060DB"/>
    <w:rsid w:val="0000619C"/>
    <w:rsid w:val="000067FB"/>
    <w:rsid w:val="0000688E"/>
    <w:rsid w:val="00006950"/>
    <w:rsid w:val="00006A00"/>
    <w:rsid w:val="0000711D"/>
    <w:rsid w:val="00007342"/>
    <w:rsid w:val="0000745B"/>
    <w:rsid w:val="00007480"/>
    <w:rsid w:val="0000753C"/>
    <w:rsid w:val="0000766C"/>
    <w:rsid w:val="000078FD"/>
    <w:rsid w:val="00007F53"/>
    <w:rsid w:val="0001025E"/>
    <w:rsid w:val="000104EA"/>
    <w:rsid w:val="000106D1"/>
    <w:rsid w:val="0001077A"/>
    <w:rsid w:val="00010BEE"/>
    <w:rsid w:val="00010D45"/>
    <w:rsid w:val="00011A65"/>
    <w:rsid w:val="000120E2"/>
    <w:rsid w:val="00012185"/>
    <w:rsid w:val="0001256B"/>
    <w:rsid w:val="000125E7"/>
    <w:rsid w:val="000129B3"/>
    <w:rsid w:val="00012B18"/>
    <w:rsid w:val="00012BF1"/>
    <w:rsid w:val="00012E90"/>
    <w:rsid w:val="0001320C"/>
    <w:rsid w:val="0001359D"/>
    <w:rsid w:val="000135C1"/>
    <w:rsid w:val="00013BB2"/>
    <w:rsid w:val="00013CE2"/>
    <w:rsid w:val="00013EB9"/>
    <w:rsid w:val="00013F78"/>
    <w:rsid w:val="0001415C"/>
    <w:rsid w:val="000142F6"/>
    <w:rsid w:val="00014438"/>
    <w:rsid w:val="00014521"/>
    <w:rsid w:val="00014FEB"/>
    <w:rsid w:val="00015200"/>
    <w:rsid w:val="0001530D"/>
    <w:rsid w:val="0001547A"/>
    <w:rsid w:val="00015B0B"/>
    <w:rsid w:val="00016400"/>
    <w:rsid w:val="00016430"/>
    <w:rsid w:val="0001659F"/>
    <w:rsid w:val="0001685C"/>
    <w:rsid w:val="00016B35"/>
    <w:rsid w:val="00016E21"/>
    <w:rsid w:val="00016F3C"/>
    <w:rsid w:val="000170BC"/>
    <w:rsid w:val="00017446"/>
    <w:rsid w:val="00017C96"/>
    <w:rsid w:val="00017E3F"/>
    <w:rsid w:val="00020488"/>
    <w:rsid w:val="00020540"/>
    <w:rsid w:val="00020CD4"/>
    <w:rsid w:val="00020EE1"/>
    <w:rsid w:val="0002134F"/>
    <w:rsid w:val="00021382"/>
    <w:rsid w:val="000214CF"/>
    <w:rsid w:val="00021AB9"/>
    <w:rsid w:val="00021B2A"/>
    <w:rsid w:val="00021F34"/>
    <w:rsid w:val="0002217F"/>
    <w:rsid w:val="00022325"/>
    <w:rsid w:val="000225EE"/>
    <w:rsid w:val="0002269F"/>
    <w:rsid w:val="00022B0A"/>
    <w:rsid w:val="00022CC2"/>
    <w:rsid w:val="00023415"/>
    <w:rsid w:val="000236C1"/>
    <w:rsid w:val="0002382C"/>
    <w:rsid w:val="00023B7D"/>
    <w:rsid w:val="00023D65"/>
    <w:rsid w:val="000241DC"/>
    <w:rsid w:val="00024EF5"/>
    <w:rsid w:val="00024F69"/>
    <w:rsid w:val="00024FEF"/>
    <w:rsid w:val="00025465"/>
    <w:rsid w:val="00025FBD"/>
    <w:rsid w:val="0002620B"/>
    <w:rsid w:val="00026365"/>
    <w:rsid w:val="000266E6"/>
    <w:rsid w:val="0002683B"/>
    <w:rsid w:val="00026959"/>
    <w:rsid w:val="00026CB2"/>
    <w:rsid w:val="00027114"/>
    <w:rsid w:val="000273D4"/>
    <w:rsid w:val="00027937"/>
    <w:rsid w:val="000279FE"/>
    <w:rsid w:val="000305B0"/>
    <w:rsid w:val="0003071A"/>
    <w:rsid w:val="00030912"/>
    <w:rsid w:val="000312C5"/>
    <w:rsid w:val="00031505"/>
    <w:rsid w:val="00031538"/>
    <w:rsid w:val="00031554"/>
    <w:rsid w:val="000319C3"/>
    <w:rsid w:val="00031A13"/>
    <w:rsid w:val="00031DB4"/>
    <w:rsid w:val="00031FE0"/>
    <w:rsid w:val="00032082"/>
    <w:rsid w:val="000321A8"/>
    <w:rsid w:val="00032672"/>
    <w:rsid w:val="000328DB"/>
    <w:rsid w:val="00033312"/>
    <w:rsid w:val="000333BC"/>
    <w:rsid w:val="000338E9"/>
    <w:rsid w:val="00033DBF"/>
    <w:rsid w:val="00034503"/>
    <w:rsid w:val="0003454F"/>
    <w:rsid w:val="00034996"/>
    <w:rsid w:val="00034A70"/>
    <w:rsid w:val="000350A7"/>
    <w:rsid w:val="0003520D"/>
    <w:rsid w:val="00035517"/>
    <w:rsid w:val="00035DD1"/>
    <w:rsid w:val="0003634B"/>
    <w:rsid w:val="00036EB2"/>
    <w:rsid w:val="0003783E"/>
    <w:rsid w:val="00037A9E"/>
    <w:rsid w:val="00037EBB"/>
    <w:rsid w:val="000400E1"/>
    <w:rsid w:val="00040265"/>
    <w:rsid w:val="00040A28"/>
    <w:rsid w:val="00040E76"/>
    <w:rsid w:val="0004138F"/>
    <w:rsid w:val="00041551"/>
    <w:rsid w:val="000415D3"/>
    <w:rsid w:val="00041E36"/>
    <w:rsid w:val="00042497"/>
    <w:rsid w:val="0004253D"/>
    <w:rsid w:val="000428FD"/>
    <w:rsid w:val="00042BCF"/>
    <w:rsid w:val="00042D55"/>
    <w:rsid w:val="00042F0D"/>
    <w:rsid w:val="000432EA"/>
    <w:rsid w:val="000437D6"/>
    <w:rsid w:val="00043D49"/>
    <w:rsid w:val="00043DDB"/>
    <w:rsid w:val="00043EA5"/>
    <w:rsid w:val="00043F9D"/>
    <w:rsid w:val="00044684"/>
    <w:rsid w:val="000448FC"/>
    <w:rsid w:val="000449C6"/>
    <w:rsid w:val="00044D9B"/>
    <w:rsid w:val="000451CC"/>
    <w:rsid w:val="0004540F"/>
    <w:rsid w:val="0004567F"/>
    <w:rsid w:val="000456F0"/>
    <w:rsid w:val="00045C3A"/>
    <w:rsid w:val="00045C57"/>
    <w:rsid w:val="000462C8"/>
    <w:rsid w:val="0004665C"/>
    <w:rsid w:val="0004676F"/>
    <w:rsid w:val="00046816"/>
    <w:rsid w:val="00046EFF"/>
    <w:rsid w:val="00046FCB"/>
    <w:rsid w:val="00047813"/>
    <w:rsid w:val="00047981"/>
    <w:rsid w:val="00047A6C"/>
    <w:rsid w:val="000501B9"/>
    <w:rsid w:val="000502F3"/>
    <w:rsid w:val="00050521"/>
    <w:rsid w:val="00050557"/>
    <w:rsid w:val="000515D3"/>
    <w:rsid w:val="00051672"/>
    <w:rsid w:val="00051B45"/>
    <w:rsid w:val="00051BBB"/>
    <w:rsid w:val="00051CA7"/>
    <w:rsid w:val="00052100"/>
    <w:rsid w:val="000525C2"/>
    <w:rsid w:val="0005299C"/>
    <w:rsid w:val="00052FEA"/>
    <w:rsid w:val="00053320"/>
    <w:rsid w:val="000536A5"/>
    <w:rsid w:val="000537A0"/>
    <w:rsid w:val="00053825"/>
    <w:rsid w:val="00053CA8"/>
    <w:rsid w:val="00054075"/>
    <w:rsid w:val="000542C2"/>
    <w:rsid w:val="00054F04"/>
    <w:rsid w:val="00054F2C"/>
    <w:rsid w:val="00055731"/>
    <w:rsid w:val="00055739"/>
    <w:rsid w:val="00055A91"/>
    <w:rsid w:val="00055F0A"/>
    <w:rsid w:val="00055FCA"/>
    <w:rsid w:val="0005668A"/>
    <w:rsid w:val="00056923"/>
    <w:rsid w:val="00056FA0"/>
    <w:rsid w:val="00057F3C"/>
    <w:rsid w:val="0006039E"/>
    <w:rsid w:val="00060770"/>
    <w:rsid w:val="000607B8"/>
    <w:rsid w:val="0006094E"/>
    <w:rsid w:val="00060A66"/>
    <w:rsid w:val="00060ABD"/>
    <w:rsid w:val="00060AEA"/>
    <w:rsid w:val="00061200"/>
    <w:rsid w:val="0006142D"/>
    <w:rsid w:val="00061F40"/>
    <w:rsid w:val="0006201C"/>
    <w:rsid w:val="000621E6"/>
    <w:rsid w:val="0006278F"/>
    <w:rsid w:val="0006282E"/>
    <w:rsid w:val="00062F6E"/>
    <w:rsid w:val="00062FF2"/>
    <w:rsid w:val="000634A1"/>
    <w:rsid w:val="000635AB"/>
    <w:rsid w:val="00063CBF"/>
    <w:rsid w:val="00063DC9"/>
    <w:rsid w:val="00063FE6"/>
    <w:rsid w:val="0006407A"/>
    <w:rsid w:val="00065103"/>
    <w:rsid w:val="0006534F"/>
    <w:rsid w:val="000658D3"/>
    <w:rsid w:val="0006591F"/>
    <w:rsid w:val="00065B15"/>
    <w:rsid w:val="00066026"/>
    <w:rsid w:val="0006609D"/>
    <w:rsid w:val="000666CE"/>
    <w:rsid w:val="00066AB8"/>
    <w:rsid w:val="00066BA6"/>
    <w:rsid w:val="00066D0C"/>
    <w:rsid w:val="00067540"/>
    <w:rsid w:val="000675B0"/>
    <w:rsid w:val="00067A1C"/>
    <w:rsid w:val="00070B12"/>
    <w:rsid w:val="00071114"/>
    <w:rsid w:val="0007153F"/>
    <w:rsid w:val="0007177A"/>
    <w:rsid w:val="000717D7"/>
    <w:rsid w:val="00071E35"/>
    <w:rsid w:val="00071EA0"/>
    <w:rsid w:val="00072021"/>
    <w:rsid w:val="00072365"/>
    <w:rsid w:val="000728AC"/>
    <w:rsid w:val="00072980"/>
    <w:rsid w:val="000729E3"/>
    <w:rsid w:val="00072A37"/>
    <w:rsid w:val="00072BC0"/>
    <w:rsid w:val="00072D0E"/>
    <w:rsid w:val="000730A8"/>
    <w:rsid w:val="0007341E"/>
    <w:rsid w:val="000738A8"/>
    <w:rsid w:val="00073A27"/>
    <w:rsid w:val="000747D2"/>
    <w:rsid w:val="00074BE1"/>
    <w:rsid w:val="00074C55"/>
    <w:rsid w:val="00074D0D"/>
    <w:rsid w:val="00074E90"/>
    <w:rsid w:val="00074F23"/>
    <w:rsid w:val="000754B4"/>
    <w:rsid w:val="000755CD"/>
    <w:rsid w:val="00075776"/>
    <w:rsid w:val="00075885"/>
    <w:rsid w:val="000759DC"/>
    <w:rsid w:val="00075A60"/>
    <w:rsid w:val="000764A8"/>
    <w:rsid w:val="00076C3F"/>
    <w:rsid w:val="00076E4C"/>
    <w:rsid w:val="00076E94"/>
    <w:rsid w:val="0007794F"/>
    <w:rsid w:val="00077DC9"/>
    <w:rsid w:val="00077E88"/>
    <w:rsid w:val="00077EA6"/>
    <w:rsid w:val="00077F5F"/>
    <w:rsid w:val="000801ED"/>
    <w:rsid w:val="0008037E"/>
    <w:rsid w:val="00080432"/>
    <w:rsid w:val="0008119D"/>
    <w:rsid w:val="000811E9"/>
    <w:rsid w:val="000813A4"/>
    <w:rsid w:val="0008189E"/>
    <w:rsid w:val="00081A76"/>
    <w:rsid w:val="0008202A"/>
    <w:rsid w:val="000823C7"/>
    <w:rsid w:val="000824B1"/>
    <w:rsid w:val="00082639"/>
    <w:rsid w:val="00082644"/>
    <w:rsid w:val="0008298B"/>
    <w:rsid w:val="00082B43"/>
    <w:rsid w:val="00083987"/>
    <w:rsid w:val="000840D3"/>
    <w:rsid w:val="000841F8"/>
    <w:rsid w:val="000845C3"/>
    <w:rsid w:val="000845F0"/>
    <w:rsid w:val="000846A8"/>
    <w:rsid w:val="00084721"/>
    <w:rsid w:val="000849E4"/>
    <w:rsid w:val="00084B60"/>
    <w:rsid w:val="00085079"/>
    <w:rsid w:val="0008517A"/>
    <w:rsid w:val="00086278"/>
    <w:rsid w:val="000864C5"/>
    <w:rsid w:val="0008658F"/>
    <w:rsid w:val="000868E0"/>
    <w:rsid w:val="00086DCE"/>
    <w:rsid w:val="00086FAF"/>
    <w:rsid w:val="000874E2"/>
    <w:rsid w:val="00087CD3"/>
    <w:rsid w:val="00087E6A"/>
    <w:rsid w:val="000903FB"/>
    <w:rsid w:val="00090526"/>
    <w:rsid w:val="000911DF"/>
    <w:rsid w:val="00091425"/>
    <w:rsid w:val="000914FA"/>
    <w:rsid w:val="00091518"/>
    <w:rsid w:val="00091786"/>
    <w:rsid w:val="00091A67"/>
    <w:rsid w:val="00092006"/>
    <w:rsid w:val="0009224D"/>
    <w:rsid w:val="00092FE4"/>
    <w:rsid w:val="0009313E"/>
    <w:rsid w:val="00093697"/>
    <w:rsid w:val="000939EF"/>
    <w:rsid w:val="00093A26"/>
    <w:rsid w:val="00093BB1"/>
    <w:rsid w:val="00093C99"/>
    <w:rsid w:val="000945B5"/>
    <w:rsid w:val="0009477C"/>
    <w:rsid w:val="00094795"/>
    <w:rsid w:val="000947B7"/>
    <w:rsid w:val="00094B81"/>
    <w:rsid w:val="00094DC6"/>
    <w:rsid w:val="00094EB0"/>
    <w:rsid w:val="000954A8"/>
    <w:rsid w:val="00095C5E"/>
    <w:rsid w:val="00095D82"/>
    <w:rsid w:val="000960F3"/>
    <w:rsid w:val="00096810"/>
    <w:rsid w:val="00096A7E"/>
    <w:rsid w:val="00097238"/>
    <w:rsid w:val="00097244"/>
    <w:rsid w:val="00097273"/>
    <w:rsid w:val="0009743A"/>
    <w:rsid w:val="00097543"/>
    <w:rsid w:val="00097AC5"/>
    <w:rsid w:val="00097BCA"/>
    <w:rsid w:val="000A013A"/>
    <w:rsid w:val="000A0286"/>
    <w:rsid w:val="000A0693"/>
    <w:rsid w:val="000A0A27"/>
    <w:rsid w:val="000A0CB0"/>
    <w:rsid w:val="000A1048"/>
    <w:rsid w:val="000A1150"/>
    <w:rsid w:val="000A1442"/>
    <w:rsid w:val="000A1805"/>
    <w:rsid w:val="000A1C03"/>
    <w:rsid w:val="000A1C48"/>
    <w:rsid w:val="000A22E2"/>
    <w:rsid w:val="000A282B"/>
    <w:rsid w:val="000A2C1F"/>
    <w:rsid w:val="000A4490"/>
    <w:rsid w:val="000A44D5"/>
    <w:rsid w:val="000A45BA"/>
    <w:rsid w:val="000A4718"/>
    <w:rsid w:val="000A4D57"/>
    <w:rsid w:val="000A4D7F"/>
    <w:rsid w:val="000A4FED"/>
    <w:rsid w:val="000A55EA"/>
    <w:rsid w:val="000A57F4"/>
    <w:rsid w:val="000A5A88"/>
    <w:rsid w:val="000A5C74"/>
    <w:rsid w:val="000A645D"/>
    <w:rsid w:val="000A6550"/>
    <w:rsid w:val="000A6642"/>
    <w:rsid w:val="000A6BE7"/>
    <w:rsid w:val="000A6CE3"/>
    <w:rsid w:val="000A6FE0"/>
    <w:rsid w:val="000A7053"/>
    <w:rsid w:val="000A718B"/>
    <w:rsid w:val="000A71D8"/>
    <w:rsid w:val="000A7A7F"/>
    <w:rsid w:val="000A7AEF"/>
    <w:rsid w:val="000A7F46"/>
    <w:rsid w:val="000B0959"/>
    <w:rsid w:val="000B095A"/>
    <w:rsid w:val="000B099A"/>
    <w:rsid w:val="000B0CB4"/>
    <w:rsid w:val="000B11F9"/>
    <w:rsid w:val="000B15A8"/>
    <w:rsid w:val="000B1796"/>
    <w:rsid w:val="000B1883"/>
    <w:rsid w:val="000B1E9D"/>
    <w:rsid w:val="000B222F"/>
    <w:rsid w:val="000B2326"/>
    <w:rsid w:val="000B23CC"/>
    <w:rsid w:val="000B24A9"/>
    <w:rsid w:val="000B26E4"/>
    <w:rsid w:val="000B28C7"/>
    <w:rsid w:val="000B2F39"/>
    <w:rsid w:val="000B39DE"/>
    <w:rsid w:val="000B3AF1"/>
    <w:rsid w:val="000B3C56"/>
    <w:rsid w:val="000B3CA1"/>
    <w:rsid w:val="000B479F"/>
    <w:rsid w:val="000B554F"/>
    <w:rsid w:val="000B598B"/>
    <w:rsid w:val="000B59AF"/>
    <w:rsid w:val="000B5B7F"/>
    <w:rsid w:val="000B5E77"/>
    <w:rsid w:val="000B6487"/>
    <w:rsid w:val="000B65FB"/>
    <w:rsid w:val="000B7398"/>
    <w:rsid w:val="000B7424"/>
    <w:rsid w:val="000B75E2"/>
    <w:rsid w:val="000B7A0F"/>
    <w:rsid w:val="000B7AF1"/>
    <w:rsid w:val="000C02EB"/>
    <w:rsid w:val="000C04EB"/>
    <w:rsid w:val="000C1231"/>
    <w:rsid w:val="000C12B1"/>
    <w:rsid w:val="000C15F9"/>
    <w:rsid w:val="000C17C6"/>
    <w:rsid w:val="000C1C08"/>
    <w:rsid w:val="000C22FA"/>
    <w:rsid w:val="000C2D2E"/>
    <w:rsid w:val="000C2F1F"/>
    <w:rsid w:val="000C31C1"/>
    <w:rsid w:val="000C394A"/>
    <w:rsid w:val="000C3B6B"/>
    <w:rsid w:val="000C3BB1"/>
    <w:rsid w:val="000C3C36"/>
    <w:rsid w:val="000C45A1"/>
    <w:rsid w:val="000C46F1"/>
    <w:rsid w:val="000C4BB7"/>
    <w:rsid w:val="000C53C7"/>
    <w:rsid w:val="000C5782"/>
    <w:rsid w:val="000C6317"/>
    <w:rsid w:val="000C63C4"/>
    <w:rsid w:val="000C651D"/>
    <w:rsid w:val="000C66E2"/>
    <w:rsid w:val="000C6924"/>
    <w:rsid w:val="000C6A9A"/>
    <w:rsid w:val="000C79FA"/>
    <w:rsid w:val="000D052F"/>
    <w:rsid w:val="000D11A1"/>
    <w:rsid w:val="000D11D8"/>
    <w:rsid w:val="000D16D1"/>
    <w:rsid w:val="000D17EA"/>
    <w:rsid w:val="000D1CD0"/>
    <w:rsid w:val="000D1D42"/>
    <w:rsid w:val="000D1FF7"/>
    <w:rsid w:val="000D2121"/>
    <w:rsid w:val="000D21D1"/>
    <w:rsid w:val="000D2525"/>
    <w:rsid w:val="000D25D7"/>
    <w:rsid w:val="000D2C5D"/>
    <w:rsid w:val="000D2D15"/>
    <w:rsid w:val="000D2FAD"/>
    <w:rsid w:val="000D31F4"/>
    <w:rsid w:val="000D3754"/>
    <w:rsid w:val="000D39F9"/>
    <w:rsid w:val="000D3F86"/>
    <w:rsid w:val="000D465C"/>
    <w:rsid w:val="000D5816"/>
    <w:rsid w:val="000D5941"/>
    <w:rsid w:val="000D5C49"/>
    <w:rsid w:val="000D5D87"/>
    <w:rsid w:val="000D5DFF"/>
    <w:rsid w:val="000D5F88"/>
    <w:rsid w:val="000D6213"/>
    <w:rsid w:val="000D62C1"/>
    <w:rsid w:val="000D697C"/>
    <w:rsid w:val="000D6A44"/>
    <w:rsid w:val="000D6A54"/>
    <w:rsid w:val="000D6C96"/>
    <w:rsid w:val="000D70DA"/>
    <w:rsid w:val="000D7371"/>
    <w:rsid w:val="000D759F"/>
    <w:rsid w:val="000D79FE"/>
    <w:rsid w:val="000E00E1"/>
    <w:rsid w:val="000E0113"/>
    <w:rsid w:val="000E045C"/>
    <w:rsid w:val="000E0EBC"/>
    <w:rsid w:val="000E12BE"/>
    <w:rsid w:val="000E1766"/>
    <w:rsid w:val="000E17DA"/>
    <w:rsid w:val="000E1F3A"/>
    <w:rsid w:val="000E1FF3"/>
    <w:rsid w:val="000E2899"/>
    <w:rsid w:val="000E28D9"/>
    <w:rsid w:val="000E2B4F"/>
    <w:rsid w:val="000E2FDD"/>
    <w:rsid w:val="000E343E"/>
    <w:rsid w:val="000E36E7"/>
    <w:rsid w:val="000E3714"/>
    <w:rsid w:val="000E3EAD"/>
    <w:rsid w:val="000E4116"/>
    <w:rsid w:val="000E4404"/>
    <w:rsid w:val="000E44A5"/>
    <w:rsid w:val="000E48C9"/>
    <w:rsid w:val="000E4F5A"/>
    <w:rsid w:val="000E4F89"/>
    <w:rsid w:val="000E5704"/>
    <w:rsid w:val="000E624E"/>
    <w:rsid w:val="000E6646"/>
    <w:rsid w:val="000E67FF"/>
    <w:rsid w:val="000E6AFA"/>
    <w:rsid w:val="000E6B6D"/>
    <w:rsid w:val="000E6CD0"/>
    <w:rsid w:val="000E7020"/>
    <w:rsid w:val="000E75F7"/>
    <w:rsid w:val="000E77F6"/>
    <w:rsid w:val="000E7A52"/>
    <w:rsid w:val="000E7ECD"/>
    <w:rsid w:val="000E7FFD"/>
    <w:rsid w:val="000F00E8"/>
    <w:rsid w:val="000F0457"/>
    <w:rsid w:val="000F0679"/>
    <w:rsid w:val="000F1042"/>
    <w:rsid w:val="000F107C"/>
    <w:rsid w:val="000F119A"/>
    <w:rsid w:val="000F11EE"/>
    <w:rsid w:val="000F12C8"/>
    <w:rsid w:val="000F133E"/>
    <w:rsid w:val="000F14DE"/>
    <w:rsid w:val="000F1508"/>
    <w:rsid w:val="000F1B79"/>
    <w:rsid w:val="000F1C64"/>
    <w:rsid w:val="000F1FB9"/>
    <w:rsid w:val="000F2293"/>
    <w:rsid w:val="000F2705"/>
    <w:rsid w:val="000F27C3"/>
    <w:rsid w:val="000F28CC"/>
    <w:rsid w:val="000F2C48"/>
    <w:rsid w:val="000F3060"/>
    <w:rsid w:val="000F3413"/>
    <w:rsid w:val="000F39A2"/>
    <w:rsid w:val="000F4102"/>
    <w:rsid w:val="000F44CF"/>
    <w:rsid w:val="000F452B"/>
    <w:rsid w:val="000F46ED"/>
    <w:rsid w:val="000F48E2"/>
    <w:rsid w:val="000F4A6B"/>
    <w:rsid w:val="000F4AB2"/>
    <w:rsid w:val="000F4E02"/>
    <w:rsid w:val="000F5013"/>
    <w:rsid w:val="000F5511"/>
    <w:rsid w:val="000F580F"/>
    <w:rsid w:val="000F7322"/>
    <w:rsid w:val="000F74C2"/>
    <w:rsid w:val="000F74F6"/>
    <w:rsid w:val="000F7663"/>
    <w:rsid w:val="000F781B"/>
    <w:rsid w:val="000F7DC6"/>
    <w:rsid w:val="000F7FE5"/>
    <w:rsid w:val="00100360"/>
    <w:rsid w:val="0010044B"/>
    <w:rsid w:val="001004CF"/>
    <w:rsid w:val="00100748"/>
    <w:rsid w:val="00100D62"/>
    <w:rsid w:val="00101304"/>
    <w:rsid w:val="00101A87"/>
    <w:rsid w:val="00101B68"/>
    <w:rsid w:val="001024C2"/>
    <w:rsid w:val="001026FE"/>
    <w:rsid w:val="00102885"/>
    <w:rsid w:val="001028B9"/>
    <w:rsid w:val="00102C10"/>
    <w:rsid w:val="00102D4A"/>
    <w:rsid w:val="001030E7"/>
    <w:rsid w:val="001033CE"/>
    <w:rsid w:val="0010362D"/>
    <w:rsid w:val="00103832"/>
    <w:rsid w:val="00103DFC"/>
    <w:rsid w:val="00103E72"/>
    <w:rsid w:val="00104398"/>
    <w:rsid w:val="00104552"/>
    <w:rsid w:val="001046A2"/>
    <w:rsid w:val="00104819"/>
    <w:rsid w:val="00105271"/>
    <w:rsid w:val="001052B4"/>
    <w:rsid w:val="00105594"/>
    <w:rsid w:val="00105748"/>
    <w:rsid w:val="001059D2"/>
    <w:rsid w:val="00105C43"/>
    <w:rsid w:val="00105E97"/>
    <w:rsid w:val="00105F38"/>
    <w:rsid w:val="0010660C"/>
    <w:rsid w:val="001068DA"/>
    <w:rsid w:val="00107414"/>
    <w:rsid w:val="00107434"/>
    <w:rsid w:val="0010749E"/>
    <w:rsid w:val="001074A1"/>
    <w:rsid w:val="00107644"/>
    <w:rsid w:val="00107DC4"/>
    <w:rsid w:val="00107E53"/>
    <w:rsid w:val="0011067C"/>
    <w:rsid w:val="00110696"/>
    <w:rsid w:val="00110F4A"/>
    <w:rsid w:val="00111318"/>
    <w:rsid w:val="001118E0"/>
    <w:rsid w:val="00111957"/>
    <w:rsid w:val="00111ED8"/>
    <w:rsid w:val="00111F5C"/>
    <w:rsid w:val="0011219E"/>
    <w:rsid w:val="0011248C"/>
    <w:rsid w:val="00112BC9"/>
    <w:rsid w:val="00112D1B"/>
    <w:rsid w:val="00112D9E"/>
    <w:rsid w:val="00113242"/>
    <w:rsid w:val="001133FA"/>
    <w:rsid w:val="00113965"/>
    <w:rsid w:val="00113D10"/>
    <w:rsid w:val="00113E67"/>
    <w:rsid w:val="00114162"/>
    <w:rsid w:val="00114787"/>
    <w:rsid w:val="001147DF"/>
    <w:rsid w:val="00114E11"/>
    <w:rsid w:val="00115267"/>
    <w:rsid w:val="00115270"/>
    <w:rsid w:val="00115804"/>
    <w:rsid w:val="0011588D"/>
    <w:rsid w:val="00115A77"/>
    <w:rsid w:val="00115B5F"/>
    <w:rsid w:val="00115DC5"/>
    <w:rsid w:val="001163AD"/>
    <w:rsid w:val="00116BC6"/>
    <w:rsid w:val="00116D7F"/>
    <w:rsid w:val="00117195"/>
    <w:rsid w:val="00117433"/>
    <w:rsid w:val="00117870"/>
    <w:rsid w:val="00117D66"/>
    <w:rsid w:val="00117E94"/>
    <w:rsid w:val="00120643"/>
    <w:rsid w:val="00120E03"/>
    <w:rsid w:val="0012160C"/>
    <w:rsid w:val="00122184"/>
    <w:rsid w:val="001221AA"/>
    <w:rsid w:val="0012245B"/>
    <w:rsid w:val="001225DA"/>
    <w:rsid w:val="00122AF4"/>
    <w:rsid w:val="00122BF0"/>
    <w:rsid w:val="00122D60"/>
    <w:rsid w:val="001232C2"/>
    <w:rsid w:val="00123486"/>
    <w:rsid w:val="00123855"/>
    <w:rsid w:val="00123A2A"/>
    <w:rsid w:val="00124010"/>
    <w:rsid w:val="0012436A"/>
    <w:rsid w:val="001245A0"/>
    <w:rsid w:val="001249C7"/>
    <w:rsid w:val="00124FFF"/>
    <w:rsid w:val="0012513F"/>
    <w:rsid w:val="00125375"/>
    <w:rsid w:val="00126067"/>
    <w:rsid w:val="001262E7"/>
    <w:rsid w:val="001264A3"/>
    <w:rsid w:val="00126841"/>
    <w:rsid w:val="00126A85"/>
    <w:rsid w:val="00127251"/>
    <w:rsid w:val="00127838"/>
    <w:rsid w:val="00127B2F"/>
    <w:rsid w:val="00127D77"/>
    <w:rsid w:val="0013136C"/>
    <w:rsid w:val="001315E7"/>
    <w:rsid w:val="00131809"/>
    <w:rsid w:val="00131986"/>
    <w:rsid w:val="00131B21"/>
    <w:rsid w:val="00131CED"/>
    <w:rsid w:val="00131DF7"/>
    <w:rsid w:val="00131F7F"/>
    <w:rsid w:val="00132537"/>
    <w:rsid w:val="001326C2"/>
    <w:rsid w:val="001330A8"/>
    <w:rsid w:val="0013311D"/>
    <w:rsid w:val="00133264"/>
    <w:rsid w:val="00133334"/>
    <w:rsid w:val="00133515"/>
    <w:rsid w:val="0013352A"/>
    <w:rsid w:val="00133ADB"/>
    <w:rsid w:val="00133BF9"/>
    <w:rsid w:val="00133E27"/>
    <w:rsid w:val="00133EE7"/>
    <w:rsid w:val="0013495C"/>
    <w:rsid w:val="00134981"/>
    <w:rsid w:val="00134C97"/>
    <w:rsid w:val="001356F7"/>
    <w:rsid w:val="001358D9"/>
    <w:rsid w:val="00135BD4"/>
    <w:rsid w:val="00135DB7"/>
    <w:rsid w:val="00135F00"/>
    <w:rsid w:val="0013685F"/>
    <w:rsid w:val="001368E3"/>
    <w:rsid w:val="00136910"/>
    <w:rsid w:val="00136AD0"/>
    <w:rsid w:val="00136D3F"/>
    <w:rsid w:val="0013712E"/>
    <w:rsid w:val="00137281"/>
    <w:rsid w:val="0013747D"/>
    <w:rsid w:val="00137497"/>
    <w:rsid w:val="00137C00"/>
    <w:rsid w:val="00137C2C"/>
    <w:rsid w:val="00137C4B"/>
    <w:rsid w:val="00137D22"/>
    <w:rsid w:val="00140090"/>
    <w:rsid w:val="00140273"/>
    <w:rsid w:val="00140673"/>
    <w:rsid w:val="001406B6"/>
    <w:rsid w:val="00140700"/>
    <w:rsid w:val="00140A74"/>
    <w:rsid w:val="00140A9B"/>
    <w:rsid w:val="00140B2D"/>
    <w:rsid w:val="00140C4F"/>
    <w:rsid w:val="00140F90"/>
    <w:rsid w:val="00141060"/>
    <w:rsid w:val="001410A3"/>
    <w:rsid w:val="001410F0"/>
    <w:rsid w:val="0014118F"/>
    <w:rsid w:val="0014127A"/>
    <w:rsid w:val="00141B10"/>
    <w:rsid w:val="0014208D"/>
    <w:rsid w:val="00142D11"/>
    <w:rsid w:val="001434FF"/>
    <w:rsid w:val="001436BD"/>
    <w:rsid w:val="001437E7"/>
    <w:rsid w:val="00143869"/>
    <w:rsid w:val="001440D4"/>
    <w:rsid w:val="00144202"/>
    <w:rsid w:val="001444D2"/>
    <w:rsid w:val="001447DF"/>
    <w:rsid w:val="00144A89"/>
    <w:rsid w:val="00144B41"/>
    <w:rsid w:val="00145038"/>
    <w:rsid w:val="00145627"/>
    <w:rsid w:val="001456AB"/>
    <w:rsid w:val="00145C19"/>
    <w:rsid w:val="00146586"/>
    <w:rsid w:val="001469B2"/>
    <w:rsid w:val="00146C18"/>
    <w:rsid w:val="00146C9B"/>
    <w:rsid w:val="00146EF5"/>
    <w:rsid w:val="00147597"/>
    <w:rsid w:val="001476FA"/>
    <w:rsid w:val="00147A9C"/>
    <w:rsid w:val="00147DB8"/>
    <w:rsid w:val="00147EEF"/>
    <w:rsid w:val="00147F33"/>
    <w:rsid w:val="0015024D"/>
    <w:rsid w:val="00150368"/>
    <w:rsid w:val="0015036C"/>
    <w:rsid w:val="00150440"/>
    <w:rsid w:val="001508FD"/>
    <w:rsid w:val="00150A63"/>
    <w:rsid w:val="00150E60"/>
    <w:rsid w:val="001511CC"/>
    <w:rsid w:val="00151645"/>
    <w:rsid w:val="001517DC"/>
    <w:rsid w:val="00151EE5"/>
    <w:rsid w:val="00152929"/>
    <w:rsid w:val="00152A40"/>
    <w:rsid w:val="00152A6D"/>
    <w:rsid w:val="00152EBD"/>
    <w:rsid w:val="00152F64"/>
    <w:rsid w:val="00153087"/>
    <w:rsid w:val="0015317E"/>
    <w:rsid w:val="001532AE"/>
    <w:rsid w:val="0015340C"/>
    <w:rsid w:val="00153C31"/>
    <w:rsid w:val="00153E67"/>
    <w:rsid w:val="00153F46"/>
    <w:rsid w:val="0015475E"/>
    <w:rsid w:val="00154D69"/>
    <w:rsid w:val="00154F6E"/>
    <w:rsid w:val="001554B4"/>
    <w:rsid w:val="001556EE"/>
    <w:rsid w:val="001559BB"/>
    <w:rsid w:val="00155A0C"/>
    <w:rsid w:val="00155CAD"/>
    <w:rsid w:val="001569C9"/>
    <w:rsid w:val="00156CE1"/>
    <w:rsid w:val="00156DBD"/>
    <w:rsid w:val="00156EA6"/>
    <w:rsid w:val="00156F8F"/>
    <w:rsid w:val="00157708"/>
    <w:rsid w:val="00157BC8"/>
    <w:rsid w:val="0016007D"/>
    <w:rsid w:val="0016018E"/>
    <w:rsid w:val="00160230"/>
    <w:rsid w:val="001606D6"/>
    <w:rsid w:val="00160A14"/>
    <w:rsid w:val="001618AC"/>
    <w:rsid w:val="001618F3"/>
    <w:rsid w:val="00161979"/>
    <w:rsid w:val="00161FE0"/>
    <w:rsid w:val="0016286F"/>
    <w:rsid w:val="00162DBA"/>
    <w:rsid w:val="00162FDD"/>
    <w:rsid w:val="001631DF"/>
    <w:rsid w:val="00163772"/>
    <w:rsid w:val="00163AAD"/>
    <w:rsid w:val="00163BBD"/>
    <w:rsid w:val="00164093"/>
    <w:rsid w:val="00164190"/>
    <w:rsid w:val="0016423B"/>
    <w:rsid w:val="00164968"/>
    <w:rsid w:val="00164972"/>
    <w:rsid w:val="00164C3A"/>
    <w:rsid w:val="00164C60"/>
    <w:rsid w:val="0016531B"/>
    <w:rsid w:val="00165564"/>
    <w:rsid w:val="0016567E"/>
    <w:rsid w:val="0016568F"/>
    <w:rsid w:val="001656A9"/>
    <w:rsid w:val="001657A4"/>
    <w:rsid w:val="00165AE6"/>
    <w:rsid w:val="00165F0F"/>
    <w:rsid w:val="0016617E"/>
    <w:rsid w:val="001661F3"/>
    <w:rsid w:val="001663C5"/>
    <w:rsid w:val="00166442"/>
    <w:rsid w:val="001664AF"/>
    <w:rsid w:val="001665B9"/>
    <w:rsid w:val="001669A8"/>
    <w:rsid w:val="00166A69"/>
    <w:rsid w:val="00166EFB"/>
    <w:rsid w:val="00167560"/>
    <w:rsid w:val="001675CB"/>
    <w:rsid w:val="00167CE9"/>
    <w:rsid w:val="0017020C"/>
    <w:rsid w:val="001702DE"/>
    <w:rsid w:val="0017057C"/>
    <w:rsid w:val="001705B4"/>
    <w:rsid w:val="001705BE"/>
    <w:rsid w:val="00170EEC"/>
    <w:rsid w:val="00171070"/>
    <w:rsid w:val="00171849"/>
    <w:rsid w:val="00171DD9"/>
    <w:rsid w:val="0017220D"/>
    <w:rsid w:val="00172236"/>
    <w:rsid w:val="001723B8"/>
    <w:rsid w:val="001724C3"/>
    <w:rsid w:val="001729C3"/>
    <w:rsid w:val="00172A86"/>
    <w:rsid w:val="00172AC1"/>
    <w:rsid w:val="00172CFB"/>
    <w:rsid w:val="00172E74"/>
    <w:rsid w:val="00173684"/>
    <w:rsid w:val="00173693"/>
    <w:rsid w:val="001738C1"/>
    <w:rsid w:val="00173CA0"/>
    <w:rsid w:val="00173E5F"/>
    <w:rsid w:val="00173EF1"/>
    <w:rsid w:val="00173F77"/>
    <w:rsid w:val="001748F7"/>
    <w:rsid w:val="00174A8D"/>
    <w:rsid w:val="00174E7E"/>
    <w:rsid w:val="001751D3"/>
    <w:rsid w:val="0017534C"/>
    <w:rsid w:val="0017552E"/>
    <w:rsid w:val="00175748"/>
    <w:rsid w:val="00175C1B"/>
    <w:rsid w:val="00176237"/>
    <w:rsid w:val="00176484"/>
    <w:rsid w:val="00176554"/>
    <w:rsid w:val="001765CD"/>
    <w:rsid w:val="00176689"/>
    <w:rsid w:val="00176BE1"/>
    <w:rsid w:val="001771AB"/>
    <w:rsid w:val="0017721C"/>
    <w:rsid w:val="00177375"/>
    <w:rsid w:val="0017763B"/>
    <w:rsid w:val="00177941"/>
    <w:rsid w:val="00177F0F"/>
    <w:rsid w:val="00180090"/>
    <w:rsid w:val="001801B2"/>
    <w:rsid w:val="001805F9"/>
    <w:rsid w:val="0018068B"/>
    <w:rsid w:val="001807CD"/>
    <w:rsid w:val="0018092A"/>
    <w:rsid w:val="00180BE6"/>
    <w:rsid w:val="00180E35"/>
    <w:rsid w:val="0018148A"/>
    <w:rsid w:val="00181698"/>
    <w:rsid w:val="00181C4D"/>
    <w:rsid w:val="00182287"/>
    <w:rsid w:val="001826B7"/>
    <w:rsid w:val="00182CBB"/>
    <w:rsid w:val="001833D5"/>
    <w:rsid w:val="001833E3"/>
    <w:rsid w:val="00183DB9"/>
    <w:rsid w:val="00183F7B"/>
    <w:rsid w:val="001840E0"/>
    <w:rsid w:val="001844A2"/>
    <w:rsid w:val="0018465B"/>
    <w:rsid w:val="00184A14"/>
    <w:rsid w:val="00184A64"/>
    <w:rsid w:val="00184AC2"/>
    <w:rsid w:val="00184AC8"/>
    <w:rsid w:val="00184B13"/>
    <w:rsid w:val="00184B5B"/>
    <w:rsid w:val="001851FC"/>
    <w:rsid w:val="00185F54"/>
    <w:rsid w:val="0018617E"/>
    <w:rsid w:val="001864BD"/>
    <w:rsid w:val="001869B8"/>
    <w:rsid w:val="00186EA1"/>
    <w:rsid w:val="001871A3"/>
    <w:rsid w:val="001872E9"/>
    <w:rsid w:val="001873FF"/>
    <w:rsid w:val="0018774A"/>
    <w:rsid w:val="00190574"/>
    <w:rsid w:val="00190609"/>
    <w:rsid w:val="00190859"/>
    <w:rsid w:val="0019090E"/>
    <w:rsid w:val="00190AF1"/>
    <w:rsid w:val="00190B2E"/>
    <w:rsid w:val="00190BBA"/>
    <w:rsid w:val="00190E0C"/>
    <w:rsid w:val="00191469"/>
    <w:rsid w:val="0019179F"/>
    <w:rsid w:val="001918A2"/>
    <w:rsid w:val="00191C86"/>
    <w:rsid w:val="00191CEA"/>
    <w:rsid w:val="001927B8"/>
    <w:rsid w:val="00192AF6"/>
    <w:rsid w:val="00192CAF"/>
    <w:rsid w:val="00192CB1"/>
    <w:rsid w:val="0019349D"/>
    <w:rsid w:val="001936F1"/>
    <w:rsid w:val="001941EA"/>
    <w:rsid w:val="001941FD"/>
    <w:rsid w:val="00194287"/>
    <w:rsid w:val="0019435C"/>
    <w:rsid w:val="00194B59"/>
    <w:rsid w:val="0019543A"/>
    <w:rsid w:val="001954F4"/>
    <w:rsid w:val="001956E3"/>
    <w:rsid w:val="00195D83"/>
    <w:rsid w:val="0019630A"/>
    <w:rsid w:val="00196460"/>
    <w:rsid w:val="001966A1"/>
    <w:rsid w:val="0019692C"/>
    <w:rsid w:val="00196D16"/>
    <w:rsid w:val="00197432"/>
    <w:rsid w:val="00197572"/>
    <w:rsid w:val="00197636"/>
    <w:rsid w:val="00197B11"/>
    <w:rsid w:val="00197DEB"/>
    <w:rsid w:val="00197ED1"/>
    <w:rsid w:val="00197FF2"/>
    <w:rsid w:val="001A0098"/>
    <w:rsid w:val="001A0658"/>
    <w:rsid w:val="001A0996"/>
    <w:rsid w:val="001A0DED"/>
    <w:rsid w:val="001A1021"/>
    <w:rsid w:val="001A12F2"/>
    <w:rsid w:val="001A192C"/>
    <w:rsid w:val="001A19C3"/>
    <w:rsid w:val="001A1B3B"/>
    <w:rsid w:val="001A1C62"/>
    <w:rsid w:val="001A1CB3"/>
    <w:rsid w:val="001A222C"/>
    <w:rsid w:val="001A23A6"/>
    <w:rsid w:val="001A2654"/>
    <w:rsid w:val="001A291F"/>
    <w:rsid w:val="001A2C11"/>
    <w:rsid w:val="001A2D3F"/>
    <w:rsid w:val="001A31CD"/>
    <w:rsid w:val="001A3206"/>
    <w:rsid w:val="001A37A4"/>
    <w:rsid w:val="001A37BE"/>
    <w:rsid w:val="001A3844"/>
    <w:rsid w:val="001A3A96"/>
    <w:rsid w:val="001A3E16"/>
    <w:rsid w:val="001A3EB9"/>
    <w:rsid w:val="001A3FB9"/>
    <w:rsid w:val="001A407E"/>
    <w:rsid w:val="001A43BD"/>
    <w:rsid w:val="001A4743"/>
    <w:rsid w:val="001A48C8"/>
    <w:rsid w:val="001A4958"/>
    <w:rsid w:val="001A50FB"/>
    <w:rsid w:val="001A54BD"/>
    <w:rsid w:val="001A5541"/>
    <w:rsid w:val="001A5EAA"/>
    <w:rsid w:val="001A6420"/>
    <w:rsid w:val="001A6616"/>
    <w:rsid w:val="001A6B0D"/>
    <w:rsid w:val="001A6BBC"/>
    <w:rsid w:val="001A6E0B"/>
    <w:rsid w:val="001A706F"/>
    <w:rsid w:val="001A742B"/>
    <w:rsid w:val="001A744B"/>
    <w:rsid w:val="001A770C"/>
    <w:rsid w:val="001A7B1A"/>
    <w:rsid w:val="001B0001"/>
    <w:rsid w:val="001B001C"/>
    <w:rsid w:val="001B039E"/>
    <w:rsid w:val="001B129E"/>
    <w:rsid w:val="001B13AB"/>
    <w:rsid w:val="001B13E3"/>
    <w:rsid w:val="001B17B7"/>
    <w:rsid w:val="001B1E10"/>
    <w:rsid w:val="001B208A"/>
    <w:rsid w:val="001B2135"/>
    <w:rsid w:val="001B220D"/>
    <w:rsid w:val="001B225A"/>
    <w:rsid w:val="001B23EA"/>
    <w:rsid w:val="001B2AA8"/>
    <w:rsid w:val="001B2B49"/>
    <w:rsid w:val="001B2BC5"/>
    <w:rsid w:val="001B30B3"/>
    <w:rsid w:val="001B3175"/>
    <w:rsid w:val="001B3231"/>
    <w:rsid w:val="001B33C1"/>
    <w:rsid w:val="001B399A"/>
    <w:rsid w:val="001B39AF"/>
    <w:rsid w:val="001B39E1"/>
    <w:rsid w:val="001B3BB3"/>
    <w:rsid w:val="001B3E8D"/>
    <w:rsid w:val="001B454C"/>
    <w:rsid w:val="001B4716"/>
    <w:rsid w:val="001B513F"/>
    <w:rsid w:val="001B55BA"/>
    <w:rsid w:val="001B602E"/>
    <w:rsid w:val="001B62FC"/>
    <w:rsid w:val="001B6976"/>
    <w:rsid w:val="001B6A9D"/>
    <w:rsid w:val="001B6BE1"/>
    <w:rsid w:val="001B72AE"/>
    <w:rsid w:val="001B7637"/>
    <w:rsid w:val="001B7755"/>
    <w:rsid w:val="001B7957"/>
    <w:rsid w:val="001B7A9C"/>
    <w:rsid w:val="001B7C10"/>
    <w:rsid w:val="001B7D0C"/>
    <w:rsid w:val="001B7EE0"/>
    <w:rsid w:val="001C0174"/>
    <w:rsid w:val="001C0817"/>
    <w:rsid w:val="001C0DBC"/>
    <w:rsid w:val="001C120D"/>
    <w:rsid w:val="001C13ED"/>
    <w:rsid w:val="001C1529"/>
    <w:rsid w:val="001C1565"/>
    <w:rsid w:val="001C16F6"/>
    <w:rsid w:val="001C1AAB"/>
    <w:rsid w:val="001C2136"/>
    <w:rsid w:val="001C2175"/>
    <w:rsid w:val="001C2192"/>
    <w:rsid w:val="001C2400"/>
    <w:rsid w:val="001C247D"/>
    <w:rsid w:val="001C2724"/>
    <w:rsid w:val="001C27FA"/>
    <w:rsid w:val="001C298B"/>
    <w:rsid w:val="001C2E84"/>
    <w:rsid w:val="001C3351"/>
    <w:rsid w:val="001C3B54"/>
    <w:rsid w:val="001C451A"/>
    <w:rsid w:val="001C4BF6"/>
    <w:rsid w:val="001C4CFA"/>
    <w:rsid w:val="001C4F89"/>
    <w:rsid w:val="001C519C"/>
    <w:rsid w:val="001C532C"/>
    <w:rsid w:val="001C548B"/>
    <w:rsid w:val="001C5790"/>
    <w:rsid w:val="001C5E34"/>
    <w:rsid w:val="001C647D"/>
    <w:rsid w:val="001C64C9"/>
    <w:rsid w:val="001C6731"/>
    <w:rsid w:val="001C6FA4"/>
    <w:rsid w:val="001C7193"/>
    <w:rsid w:val="001C746B"/>
    <w:rsid w:val="001C7A0F"/>
    <w:rsid w:val="001C7DFE"/>
    <w:rsid w:val="001C7F63"/>
    <w:rsid w:val="001D0477"/>
    <w:rsid w:val="001D04E5"/>
    <w:rsid w:val="001D04F4"/>
    <w:rsid w:val="001D080C"/>
    <w:rsid w:val="001D090E"/>
    <w:rsid w:val="001D0B88"/>
    <w:rsid w:val="001D0FA4"/>
    <w:rsid w:val="001D1873"/>
    <w:rsid w:val="001D1B22"/>
    <w:rsid w:val="001D1E33"/>
    <w:rsid w:val="001D2310"/>
    <w:rsid w:val="001D24D8"/>
    <w:rsid w:val="001D251A"/>
    <w:rsid w:val="001D25C4"/>
    <w:rsid w:val="001D2A0E"/>
    <w:rsid w:val="001D3259"/>
    <w:rsid w:val="001D343B"/>
    <w:rsid w:val="001D3462"/>
    <w:rsid w:val="001D3550"/>
    <w:rsid w:val="001D3EA1"/>
    <w:rsid w:val="001D4142"/>
    <w:rsid w:val="001D420F"/>
    <w:rsid w:val="001D4924"/>
    <w:rsid w:val="001D4A02"/>
    <w:rsid w:val="001D4A41"/>
    <w:rsid w:val="001D4E0E"/>
    <w:rsid w:val="001D5265"/>
    <w:rsid w:val="001D551B"/>
    <w:rsid w:val="001D5574"/>
    <w:rsid w:val="001D55DF"/>
    <w:rsid w:val="001D566E"/>
    <w:rsid w:val="001D574E"/>
    <w:rsid w:val="001D57C3"/>
    <w:rsid w:val="001D672F"/>
    <w:rsid w:val="001D6B9A"/>
    <w:rsid w:val="001D6E98"/>
    <w:rsid w:val="001D7646"/>
    <w:rsid w:val="001E00B0"/>
    <w:rsid w:val="001E0911"/>
    <w:rsid w:val="001E0EDA"/>
    <w:rsid w:val="001E0EEE"/>
    <w:rsid w:val="001E10CA"/>
    <w:rsid w:val="001E14DA"/>
    <w:rsid w:val="001E16A9"/>
    <w:rsid w:val="001E22A7"/>
    <w:rsid w:val="001E292A"/>
    <w:rsid w:val="001E2BDE"/>
    <w:rsid w:val="001E2C0E"/>
    <w:rsid w:val="001E2E94"/>
    <w:rsid w:val="001E3A05"/>
    <w:rsid w:val="001E3BF0"/>
    <w:rsid w:val="001E418F"/>
    <w:rsid w:val="001E4313"/>
    <w:rsid w:val="001E46C7"/>
    <w:rsid w:val="001E4CC1"/>
    <w:rsid w:val="001E4E13"/>
    <w:rsid w:val="001E4F1F"/>
    <w:rsid w:val="001E5481"/>
    <w:rsid w:val="001E55EE"/>
    <w:rsid w:val="001E56BB"/>
    <w:rsid w:val="001E5E15"/>
    <w:rsid w:val="001E6139"/>
    <w:rsid w:val="001E6512"/>
    <w:rsid w:val="001E65A0"/>
    <w:rsid w:val="001E6C9B"/>
    <w:rsid w:val="001E719F"/>
    <w:rsid w:val="001E7563"/>
    <w:rsid w:val="001E77E8"/>
    <w:rsid w:val="001F05C2"/>
    <w:rsid w:val="001F060E"/>
    <w:rsid w:val="001F0718"/>
    <w:rsid w:val="001F098C"/>
    <w:rsid w:val="001F0BA3"/>
    <w:rsid w:val="001F15BD"/>
    <w:rsid w:val="001F1630"/>
    <w:rsid w:val="001F1870"/>
    <w:rsid w:val="001F1C4D"/>
    <w:rsid w:val="001F2250"/>
    <w:rsid w:val="001F2588"/>
    <w:rsid w:val="001F27E1"/>
    <w:rsid w:val="001F2E68"/>
    <w:rsid w:val="001F3744"/>
    <w:rsid w:val="001F3D39"/>
    <w:rsid w:val="001F4516"/>
    <w:rsid w:val="001F4C30"/>
    <w:rsid w:val="001F534D"/>
    <w:rsid w:val="001F5383"/>
    <w:rsid w:val="001F59F4"/>
    <w:rsid w:val="001F5AD8"/>
    <w:rsid w:val="001F5CEE"/>
    <w:rsid w:val="001F5D0A"/>
    <w:rsid w:val="001F62D1"/>
    <w:rsid w:val="001F6642"/>
    <w:rsid w:val="001F6870"/>
    <w:rsid w:val="001F68C9"/>
    <w:rsid w:val="001F6981"/>
    <w:rsid w:val="001F737B"/>
    <w:rsid w:val="001F791B"/>
    <w:rsid w:val="001F7A74"/>
    <w:rsid w:val="001F7ACE"/>
    <w:rsid w:val="001F7C82"/>
    <w:rsid w:val="00200123"/>
    <w:rsid w:val="002005C0"/>
    <w:rsid w:val="00200688"/>
    <w:rsid w:val="002006C5"/>
    <w:rsid w:val="00200F86"/>
    <w:rsid w:val="00200FCC"/>
    <w:rsid w:val="00201AA7"/>
    <w:rsid w:val="00201AB9"/>
    <w:rsid w:val="00201DD5"/>
    <w:rsid w:val="00201FF9"/>
    <w:rsid w:val="00202117"/>
    <w:rsid w:val="002024CC"/>
    <w:rsid w:val="00202514"/>
    <w:rsid w:val="00202624"/>
    <w:rsid w:val="00202A83"/>
    <w:rsid w:val="00202E84"/>
    <w:rsid w:val="00202F7B"/>
    <w:rsid w:val="00203279"/>
    <w:rsid w:val="002039BE"/>
    <w:rsid w:val="00203BFF"/>
    <w:rsid w:val="00203C28"/>
    <w:rsid w:val="002041A7"/>
    <w:rsid w:val="002043D9"/>
    <w:rsid w:val="0020471D"/>
    <w:rsid w:val="00204B2B"/>
    <w:rsid w:val="00204C70"/>
    <w:rsid w:val="00205656"/>
    <w:rsid w:val="00205A87"/>
    <w:rsid w:val="00205B80"/>
    <w:rsid w:val="00205C42"/>
    <w:rsid w:val="00205D54"/>
    <w:rsid w:val="00206029"/>
    <w:rsid w:val="00206282"/>
    <w:rsid w:val="00206299"/>
    <w:rsid w:val="0020640C"/>
    <w:rsid w:val="00206506"/>
    <w:rsid w:val="002066C6"/>
    <w:rsid w:val="00206B3E"/>
    <w:rsid w:val="00206B81"/>
    <w:rsid w:val="00206E87"/>
    <w:rsid w:val="002070AA"/>
    <w:rsid w:val="00207325"/>
    <w:rsid w:val="0020764A"/>
    <w:rsid w:val="00207689"/>
    <w:rsid w:val="00207849"/>
    <w:rsid w:val="00207F37"/>
    <w:rsid w:val="00207F8A"/>
    <w:rsid w:val="002100A0"/>
    <w:rsid w:val="002100FF"/>
    <w:rsid w:val="00210388"/>
    <w:rsid w:val="002109D3"/>
    <w:rsid w:val="00210BE1"/>
    <w:rsid w:val="00210DCA"/>
    <w:rsid w:val="00210F40"/>
    <w:rsid w:val="002113BC"/>
    <w:rsid w:val="00211433"/>
    <w:rsid w:val="00211B28"/>
    <w:rsid w:val="00212013"/>
    <w:rsid w:val="002127F6"/>
    <w:rsid w:val="00212E7A"/>
    <w:rsid w:val="002130E0"/>
    <w:rsid w:val="00213152"/>
    <w:rsid w:val="002137A6"/>
    <w:rsid w:val="002138F4"/>
    <w:rsid w:val="00213BC4"/>
    <w:rsid w:val="00213CF4"/>
    <w:rsid w:val="002148BC"/>
    <w:rsid w:val="002149C4"/>
    <w:rsid w:val="00214AC2"/>
    <w:rsid w:val="00214C3B"/>
    <w:rsid w:val="00214DD3"/>
    <w:rsid w:val="0021569C"/>
    <w:rsid w:val="00215796"/>
    <w:rsid w:val="00215E73"/>
    <w:rsid w:val="00216078"/>
    <w:rsid w:val="002160FF"/>
    <w:rsid w:val="00216190"/>
    <w:rsid w:val="0021681A"/>
    <w:rsid w:val="002169BF"/>
    <w:rsid w:val="002169E3"/>
    <w:rsid w:val="00216B89"/>
    <w:rsid w:val="00216D5B"/>
    <w:rsid w:val="00216E50"/>
    <w:rsid w:val="00217257"/>
    <w:rsid w:val="00217359"/>
    <w:rsid w:val="00220372"/>
    <w:rsid w:val="002214DB"/>
    <w:rsid w:val="002215A5"/>
    <w:rsid w:val="00221D7B"/>
    <w:rsid w:val="002222D3"/>
    <w:rsid w:val="00222E0D"/>
    <w:rsid w:val="0022317D"/>
    <w:rsid w:val="00223554"/>
    <w:rsid w:val="00223789"/>
    <w:rsid w:val="0022380C"/>
    <w:rsid w:val="00223DD8"/>
    <w:rsid w:val="00223E4B"/>
    <w:rsid w:val="00224266"/>
    <w:rsid w:val="00224343"/>
    <w:rsid w:val="00224639"/>
    <w:rsid w:val="002248EE"/>
    <w:rsid w:val="00224909"/>
    <w:rsid w:val="0022495D"/>
    <w:rsid w:val="00224AB2"/>
    <w:rsid w:val="00224DD8"/>
    <w:rsid w:val="00224E32"/>
    <w:rsid w:val="00225418"/>
    <w:rsid w:val="002264DE"/>
    <w:rsid w:val="0022675A"/>
    <w:rsid w:val="00226784"/>
    <w:rsid w:val="00226ADB"/>
    <w:rsid w:val="0022798F"/>
    <w:rsid w:val="00227B41"/>
    <w:rsid w:val="00227B59"/>
    <w:rsid w:val="00227BF6"/>
    <w:rsid w:val="00227C9F"/>
    <w:rsid w:val="00227DA0"/>
    <w:rsid w:val="0023007D"/>
    <w:rsid w:val="002300DB"/>
    <w:rsid w:val="002304BF"/>
    <w:rsid w:val="0023109B"/>
    <w:rsid w:val="002313B1"/>
    <w:rsid w:val="00231ADD"/>
    <w:rsid w:val="00231E78"/>
    <w:rsid w:val="00232AA0"/>
    <w:rsid w:val="00232BC0"/>
    <w:rsid w:val="00232BD3"/>
    <w:rsid w:val="0023336E"/>
    <w:rsid w:val="002341A4"/>
    <w:rsid w:val="00234457"/>
    <w:rsid w:val="00234B72"/>
    <w:rsid w:val="0023594B"/>
    <w:rsid w:val="00235BF2"/>
    <w:rsid w:val="00235D19"/>
    <w:rsid w:val="00235DE6"/>
    <w:rsid w:val="00235F0B"/>
    <w:rsid w:val="00236467"/>
    <w:rsid w:val="0023671F"/>
    <w:rsid w:val="00236855"/>
    <w:rsid w:val="00236A7F"/>
    <w:rsid w:val="00236CB5"/>
    <w:rsid w:val="00236D60"/>
    <w:rsid w:val="00236F8A"/>
    <w:rsid w:val="002371E2"/>
    <w:rsid w:val="002375C1"/>
    <w:rsid w:val="002400BC"/>
    <w:rsid w:val="0024012D"/>
    <w:rsid w:val="002403B2"/>
    <w:rsid w:val="002409AD"/>
    <w:rsid w:val="002413AA"/>
    <w:rsid w:val="0024153C"/>
    <w:rsid w:val="00241903"/>
    <w:rsid w:val="00241A93"/>
    <w:rsid w:val="00241C13"/>
    <w:rsid w:val="00241E6D"/>
    <w:rsid w:val="00241EFA"/>
    <w:rsid w:val="00242EC7"/>
    <w:rsid w:val="002431E2"/>
    <w:rsid w:val="0024337F"/>
    <w:rsid w:val="00243502"/>
    <w:rsid w:val="00243544"/>
    <w:rsid w:val="002443A0"/>
    <w:rsid w:val="00244BEF"/>
    <w:rsid w:val="00244E21"/>
    <w:rsid w:val="0024550D"/>
    <w:rsid w:val="0024581F"/>
    <w:rsid w:val="00245FE4"/>
    <w:rsid w:val="00246113"/>
    <w:rsid w:val="002462BB"/>
    <w:rsid w:val="002464AB"/>
    <w:rsid w:val="0024697E"/>
    <w:rsid w:val="00246A96"/>
    <w:rsid w:val="00246C90"/>
    <w:rsid w:val="00247066"/>
    <w:rsid w:val="00247B9B"/>
    <w:rsid w:val="00247E0F"/>
    <w:rsid w:val="0025035B"/>
    <w:rsid w:val="00251087"/>
    <w:rsid w:val="002512A7"/>
    <w:rsid w:val="00251678"/>
    <w:rsid w:val="002518D7"/>
    <w:rsid w:val="0025192D"/>
    <w:rsid w:val="002519F0"/>
    <w:rsid w:val="00251AFD"/>
    <w:rsid w:val="00252020"/>
    <w:rsid w:val="00252057"/>
    <w:rsid w:val="0025242B"/>
    <w:rsid w:val="002524D2"/>
    <w:rsid w:val="002524E3"/>
    <w:rsid w:val="00252623"/>
    <w:rsid w:val="0025281F"/>
    <w:rsid w:val="00252909"/>
    <w:rsid w:val="0025291E"/>
    <w:rsid w:val="00252B5B"/>
    <w:rsid w:val="00252D18"/>
    <w:rsid w:val="00252E36"/>
    <w:rsid w:val="00252F6F"/>
    <w:rsid w:val="00253125"/>
    <w:rsid w:val="002531FC"/>
    <w:rsid w:val="0025324F"/>
    <w:rsid w:val="00253481"/>
    <w:rsid w:val="00253943"/>
    <w:rsid w:val="0025475B"/>
    <w:rsid w:val="002549BB"/>
    <w:rsid w:val="00254B7F"/>
    <w:rsid w:val="0025535C"/>
    <w:rsid w:val="00255F9F"/>
    <w:rsid w:val="00256A91"/>
    <w:rsid w:val="00256B9C"/>
    <w:rsid w:val="00257265"/>
    <w:rsid w:val="00257875"/>
    <w:rsid w:val="00257A59"/>
    <w:rsid w:val="00257B95"/>
    <w:rsid w:val="00257C3C"/>
    <w:rsid w:val="00257C88"/>
    <w:rsid w:val="002600A6"/>
    <w:rsid w:val="00260207"/>
    <w:rsid w:val="0026059D"/>
    <w:rsid w:val="00260D4C"/>
    <w:rsid w:val="0026136C"/>
    <w:rsid w:val="002613C8"/>
    <w:rsid w:val="00261423"/>
    <w:rsid w:val="00261489"/>
    <w:rsid w:val="0026194A"/>
    <w:rsid w:val="002621A6"/>
    <w:rsid w:val="00262B1D"/>
    <w:rsid w:val="00262B6D"/>
    <w:rsid w:val="00262C79"/>
    <w:rsid w:val="00262C7F"/>
    <w:rsid w:val="00263464"/>
    <w:rsid w:val="00263780"/>
    <w:rsid w:val="00263B9E"/>
    <w:rsid w:val="00263BEC"/>
    <w:rsid w:val="00263BFF"/>
    <w:rsid w:val="00264224"/>
    <w:rsid w:val="002642C3"/>
    <w:rsid w:val="00264680"/>
    <w:rsid w:val="002648DA"/>
    <w:rsid w:val="00264FAC"/>
    <w:rsid w:val="00265671"/>
    <w:rsid w:val="00265866"/>
    <w:rsid w:val="00265F93"/>
    <w:rsid w:val="002662F9"/>
    <w:rsid w:val="00266DF7"/>
    <w:rsid w:val="002670CD"/>
    <w:rsid w:val="00267253"/>
    <w:rsid w:val="00267622"/>
    <w:rsid w:val="00267DFF"/>
    <w:rsid w:val="0027005B"/>
    <w:rsid w:val="002704C3"/>
    <w:rsid w:val="00270844"/>
    <w:rsid w:val="00270A28"/>
    <w:rsid w:val="00270A40"/>
    <w:rsid w:val="00270BBC"/>
    <w:rsid w:val="002714D0"/>
    <w:rsid w:val="002714D7"/>
    <w:rsid w:val="0027168D"/>
    <w:rsid w:val="0027175C"/>
    <w:rsid w:val="00271DCA"/>
    <w:rsid w:val="00272398"/>
    <w:rsid w:val="0027252C"/>
    <w:rsid w:val="002727F4"/>
    <w:rsid w:val="002729F1"/>
    <w:rsid w:val="00272FCA"/>
    <w:rsid w:val="00273153"/>
    <w:rsid w:val="00273246"/>
    <w:rsid w:val="00273306"/>
    <w:rsid w:val="00273440"/>
    <w:rsid w:val="0027360A"/>
    <w:rsid w:val="0027390E"/>
    <w:rsid w:val="0027392D"/>
    <w:rsid w:val="00273DFA"/>
    <w:rsid w:val="00274528"/>
    <w:rsid w:val="002748B2"/>
    <w:rsid w:val="00274A93"/>
    <w:rsid w:val="00274C87"/>
    <w:rsid w:val="00274EF7"/>
    <w:rsid w:val="0027504F"/>
    <w:rsid w:val="002752E2"/>
    <w:rsid w:val="00275321"/>
    <w:rsid w:val="002754C1"/>
    <w:rsid w:val="002755F9"/>
    <w:rsid w:val="00275723"/>
    <w:rsid w:val="00275A1F"/>
    <w:rsid w:val="002760DD"/>
    <w:rsid w:val="00276130"/>
    <w:rsid w:val="00276634"/>
    <w:rsid w:val="0027737E"/>
    <w:rsid w:val="00277483"/>
    <w:rsid w:val="0027781D"/>
    <w:rsid w:val="00277A24"/>
    <w:rsid w:val="00280289"/>
    <w:rsid w:val="002805CC"/>
    <w:rsid w:val="00280688"/>
    <w:rsid w:val="0028083D"/>
    <w:rsid w:val="0028098B"/>
    <w:rsid w:val="00280D25"/>
    <w:rsid w:val="002813F6"/>
    <w:rsid w:val="0028184E"/>
    <w:rsid w:val="00281BD6"/>
    <w:rsid w:val="00281CCB"/>
    <w:rsid w:val="002824F2"/>
    <w:rsid w:val="00282D24"/>
    <w:rsid w:val="00282EB1"/>
    <w:rsid w:val="00283893"/>
    <w:rsid w:val="00283B77"/>
    <w:rsid w:val="00283DD4"/>
    <w:rsid w:val="0028419B"/>
    <w:rsid w:val="002843BF"/>
    <w:rsid w:val="002843FA"/>
    <w:rsid w:val="002847AD"/>
    <w:rsid w:val="00285C30"/>
    <w:rsid w:val="00286A2A"/>
    <w:rsid w:val="00286AC4"/>
    <w:rsid w:val="00286ADF"/>
    <w:rsid w:val="00286B54"/>
    <w:rsid w:val="00286C2F"/>
    <w:rsid w:val="00286DF2"/>
    <w:rsid w:val="002871AD"/>
    <w:rsid w:val="002871C0"/>
    <w:rsid w:val="002878FC"/>
    <w:rsid w:val="00287C68"/>
    <w:rsid w:val="00287F63"/>
    <w:rsid w:val="00290202"/>
    <w:rsid w:val="0029022C"/>
    <w:rsid w:val="00290AF4"/>
    <w:rsid w:val="00291008"/>
    <w:rsid w:val="00291251"/>
    <w:rsid w:val="00291424"/>
    <w:rsid w:val="00291811"/>
    <w:rsid w:val="00291961"/>
    <w:rsid w:val="00291BF3"/>
    <w:rsid w:val="00291BFE"/>
    <w:rsid w:val="00292001"/>
    <w:rsid w:val="002922BB"/>
    <w:rsid w:val="002929E5"/>
    <w:rsid w:val="00292ABF"/>
    <w:rsid w:val="00292E03"/>
    <w:rsid w:val="002931C7"/>
    <w:rsid w:val="002931ED"/>
    <w:rsid w:val="0029333E"/>
    <w:rsid w:val="00293385"/>
    <w:rsid w:val="00293773"/>
    <w:rsid w:val="00293898"/>
    <w:rsid w:val="00293DAB"/>
    <w:rsid w:val="00294240"/>
    <w:rsid w:val="002945EF"/>
    <w:rsid w:val="002946F0"/>
    <w:rsid w:val="00294A3C"/>
    <w:rsid w:val="00294A57"/>
    <w:rsid w:val="00294F6C"/>
    <w:rsid w:val="00294FDB"/>
    <w:rsid w:val="00295A24"/>
    <w:rsid w:val="00295FB5"/>
    <w:rsid w:val="00296341"/>
    <w:rsid w:val="002965CC"/>
    <w:rsid w:val="00296645"/>
    <w:rsid w:val="00296A75"/>
    <w:rsid w:val="00296FDA"/>
    <w:rsid w:val="002977A1"/>
    <w:rsid w:val="002979EE"/>
    <w:rsid w:val="00297BDD"/>
    <w:rsid w:val="002A09C5"/>
    <w:rsid w:val="002A0A34"/>
    <w:rsid w:val="002A0B8D"/>
    <w:rsid w:val="002A0B98"/>
    <w:rsid w:val="002A0CA3"/>
    <w:rsid w:val="002A16EF"/>
    <w:rsid w:val="002A18A8"/>
    <w:rsid w:val="002A192F"/>
    <w:rsid w:val="002A2189"/>
    <w:rsid w:val="002A21AE"/>
    <w:rsid w:val="002A24A2"/>
    <w:rsid w:val="002A2589"/>
    <w:rsid w:val="002A2AFB"/>
    <w:rsid w:val="002A2C19"/>
    <w:rsid w:val="002A3065"/>
    <w:rsid w:val="002A31ED"/>
    <w:rsid w:val="002A339C"/>
    <w:rsid w:val="002A3683"/>
    <w:rsid w:val="002A3788"/>
    <w:rsid w:val="002A3806"/>
    <w:rsid w:val="002A3A83"/>
    <w:rsid w:val="002A3B7C"/>
    <w:rsid w:val="002A3BFE"/>
    <w:rsid w:val="002A3D09"/>
    <w:rsid w:val="002A4419"/>
    <w:rsid w:val="002A49F7"/>
    <w:rsid w:val="002A4EE7"/>
    <w:rsid w:val="002A4F81"/>
    <w:rsid w:val="002A56EB"/>
    <w:rsid w:val="002A5E90"/>
    <w:rsid w:val="002A5FC7"/>
    <w:rsid w:val="002A647E"/>
    <w:rsid w:val="002A6829"/>
    <w:rsid w:val="002A68A8"/>
    <w:rsid w:val="002A6DEC"/>
    <w:rsid w:val="002A7552"/>
    <w:rsid w:val="002A7A61"/>
    <w:rsid w:val="002B0664"/>
    <w:rsid w:val="002B09AD"/>
    <w:rsid w:val="002B1229"/>
    <w:rsid w:val="002B160A"/>
    <w:rsid w:val="002B1970"/>
    <w:rsid w:val="002B1CD3"/>
    <w:rsid w:val="002B1EB1"/>
    <w:rsid w:val="002B22F5"/>
    <w:rsid w:val="002B28BD"/>
    <w:rsid w:val="002B2946"/>
    <w:rsid w:val="002B2B6B"/>
    <w:rsid w:val="002B2CEE"/>
    <w:rsid w:val="002B2D6C"/>
    <w:rsid w:val="002B391C"/>
    <w:rsid w:val="002B3F06"/>
    <w:rsid w:val="002B4523"/>
    <w:rsid w:val="002B479D"/>
    <w:rsid w:val="002B4DEC"/>
    <w:rsid w:val="002B518A"/>
    <w:rsid w:val="002B58DA"/>
    <w:rsid w:val="002B5D7D"/>
    <w:rsid w:val="002B60EF"/>
    <w:rsid w:val="002B62BE"/>
    <w:rsid w:val="002B6830"/>
    <w:rsid w:val="002B6FC5"/>
    <w:rsid w:val="002B7910"/>
    <w:rsid w:val="002B7A6E"/>
    <w:rsid w:val="002B7BD2"/>
    <w:rsid w:val="002C0278"/>
    <w:rsid w:val="002C037B"/>
    <w:rsid w:val="002C10F5"/>
    <w:rsid w:val="002C14A5"/>
    <w:rsid w:val="002C1967"/>
    <w:rsid w:val="002C1A05"/>
    <w:rsid w:val="002C1D60"/>
    <w:rsid w:val="002C1E30"/>
    <w:rsid w:val="002C21DA"/>
    <w:rsid w:val="002C2791"/>
    <w:rsid w:val="002C2869"/>
    <w:rsid w:val="002C32E0"/>
    <w:rsid w:val="002C377A"/>
    <w:rsid w:val="002C3E8F"/>
    <w:rsid w:val="002C45D8"/>
    <w:rsid w:val="002C462E"/>
    <w:rsid w:val="002C4A7E"/>
    <w:rsid w:val="002C4C92"/>
    <w:rsid w:val="002C4F0C"/>
    <w:rsid w:val="002C4F22"/>
    <w:rsid w:val="002C504F"/>
    <w:rsid w:val="002C52E9"/>
    <w:rsid w:val="002C5643"/>
    <w:rsid w:val="002C57A6"/>
    <w:rsid w:val="002C57BA"/>
    <w:rsid w:val="002C5ABC"/>
    <w:rsid w:val="002C6069"/>
    <w:rsid w:val="002C6347"/>
    <w:rsid w:val="002C6361"/>
    <w:rsid w:val="002C64B3"/>
    <w:rsid w:val="002C64F0"/>
    <w:rsid w:val="002C704F"/>
    <w:rsid w:val="002C764A"/>
    <w:rsid w:val="002C7900"/>
    <w:rsid w:val="002C7D05"/>
    <w:rsid w:val="002C7D15"/>
    <w:rsid w:val="002C7D18"/>
    <w:rsid w:val="002C7E93"/>
    <w:rsid w:val="002D036C"/>
    <w:rsid w:val="002D0583"/>
    <w:rsid w:val="002D0B1B"/>
    <w:rsid w:val="002D0BBD"/>
    <w:rsid w:val="002D0C75"/>
    <w:rsid w:val="002D10F2"/>
    <w:rsid w:val="002D1115"/>
    <w:rsid w:val="002D19B3"/>
    <w:rsid w:val="002D1BA0"/>
    <w:rsid w:val="002D207F"/>
    <w:rsid w:val="002D2722"/>
    <w:rsid w:val="002D27AC"/>
    <w:rsid w:val="002D298F"/>
    <w:rsid w:val="002D308C"/>
    <w:rsid w:val="002D31E0"/>
    <w:rsid w:val="002D3262"/>
    <w:rsid w:val="002D32CF"/>
    <w:rsid w:val="002D33B7"/>
    <w:rsid w:val="002D383E"/>
    <w:rsid w:val="002D39B2"/>
    <w:rsid w:val="002D3A18"/>
    <w:rsid w:val="002D463B"/>
    <w:rsid w:val="002D4CD6"/>
    <w:rsid w:val="002D5703"/>
    <w:rsid w:val="002D57BF"/>
    <w:rsid w:val="002D58CB"/>
    <w:rsid w:val="002D6213"/>
    <w:rsid w:val="002D6888"/>
    <w:rsid w:val="002D6B6E"/>
    <w:rsid w:val="002D6B78"/>
    <w:rsid w:val="002D7827"/>
    <w:rsid w:val="002D7A54"/>
    <w:rsid w:val="002D7B27"/>
    <w:rsid w:val="002D7DFC"/>
    <w:rsid w:val="002E0DF3"/>
    <w:rsid w:val="002E0E01"/>
    <w:rsid w:val="002E0EF2"/>
    <w:rsid w:val="002E1161"/>
    <w:rsid w:val="002E124E"/>
    <w:rsid w:val="002E128F"/>
    <w:rsid w:val="002E1652"/>
    <w:rsid w:val="002E1BA9"/>
    <w:rsid w:val="002E1DEE"/>
    <w:rsid w:val="002E2A95"/>
    <w:rsid w:val="002E3008"/>
    <w:rsid w:val="002E3050"/>
    <w:rsid w:val="002E37B1"/>
    <w:rsid w:val="002E37D1"/>
    <w:rsid w:val="002E3BA4"/>
    <w:rsid w:val="002E3CD8"/>
    <w:rsid w:val="002E3E31"/>
    <w:rsid w:val="002E4041"/>
    <w:rsid w:val="002E4077"/>
    <w:rsid w:val="002E4269"/>
    <w:rsid w:val="002E44D9"/>
    <w:rsid w:val="002E4807"/>
    <w:rsid w:val="002E4F22"/>
    <w:rsid w:val="002E554D"/>
    <w:rsid w:val="002E5C95"/>
    <w:rsid w:val="002E63B9"/>
    <w:rsid w:val="002E65E4"/>
    <w:rsid w:val="002E7C6B"/>
    <w:rsid w:val="002E7CE0"/>
    <w:rsid w:val="002F009B"/>
    <w:rsid w:val="002F03CD"/>
    <w:rsid w:val="002F0657"/>
    <w:rsid w:val="002F0E9C"/>
    <w:rsid w:val="002F0F9F"/>
    <w:rsid w:val="002F1019"/>
    <w:rsid w:val="002F14F6"/>
    <w:rsid w:val="002F1D8F"/>
    <w:rsid w:val="002F2253"/>
    <w:rsid w:val="002F2627"/>
    <w:rsid w:val="002F2F8B"/>
    <w:rsid w:val="002F34F0"/>
    <w:rsid w:val="002F36E9"/>
    <w:rsid w:val="002F3780"/>
    <w:rsid w:val="002F3F11"/>
    <w:rsid w:val="002F41D7"/>
    <w:rsid w:val="002F4402"/>
    <w:rsid w:val="002F4826"/>
    <w:rsid w:val="002F4F7B"/>
    <w:rsid w:val="002F4FF6"/>
    <w:rsid w:val="002F531E"/>
    <w:rsid w:val="002F5586"/>
    <w:rsid w:val="002F58BB"/>
    <w:rsid w:val="002F5990"/>
    <w:rsid w:val="002F615B"/>
    <w:rsid w:val="002F6593"/>
    <w:rsid w:val="002F68C9"/>
    <w:rsid w:val="002F6B9F"/>
    <w:rsid w:val="002F6E75"/>
    <w:rsid w:val="002F7082"/>
    <w:rsid w:val="002F759E"/>
    <w:rsid w:val="00300C6A"/>
    <w:rsid w:val="00301A0B"/>
    <w:rsid w:val="00301FFB"/>
    <w:rsid w:val="0030205C"/>
    <w:rsid w:val="0030251B"/>
    <w:rsid w:val="003025B1"/>
    <w:rsid w:val="0030265A"/>
    <w:rsid w:val="00302CA7"/>
    <w:rsid w:val="00302D7F"/>
    <w:rsid w:val="00302F59"/>
    <w:rsid w:val="00303191"/>
    <w:rsid w:val="003032E7"/>
    <w:rsid w:val="003035EA"/>
    <w:rsid w:val="0030360F"/>
    <w:rsid w:val="00303612"/>
    <w:rsid w:val="00303675"/>
    <w:rsid w:val="00303707"/>
    <w:rsid w:val="003038D2"/>
    <w:rsid w:val="00303AAA"/>
    <w:rsid w:val="00303C42"/>
    <w:rsid w:val="00303EAD"/>
    <w:rsid w:val="00304039"/>
    <w:rsid w:val="003044E7"/>
    <w:rsid w:val="003048A4"/>
    <w:rsid w:val="00304AFE"/>
    <w:rsid w:val="00304CE6"/>
    <w:rsid w:val="00304D49"/>
    <w:rsid w:val="00305350"/>
    <w:rsid w:val="00305F40"/>
    <w:rsid w:val="00306099"/>
    <w:rsid w:val="00306D6C"/>
    <w:rsid w:val="0030735D"/>
    <w:rsid w:val="0030747E"/>
    <w:rsid w:val="00307568"/>
    <w:rsid w:val="003079BE"/>
    <w:rsid w:val="0031004B"/>
    <w:rsid w:val="00310174"/>
    <w:rsid w:val="00310300"/>
    <w:rsid w:val="003103AE"/>
    <w:rsid w:val="003107AB"/>
    <w:rsid w:val="00310CAA"/>
    <w:rsid w:val="00310D06"/>
    <w:rsid w:val="003114D3"/>
    <w:rsid w:val="00311A91"/>
    <w:rsid w:val="00311C85"/>
    <w:rsid w:val="0031208C"/>
    <w:rsid w:val="003121A7"/>
    <w:rsid w:val="00312470"/>
    <w:rsid w:val="003129EE"/>
    <w:rsid w:val="00312BA0"/>
    <w:rsid w:val="00312DC2"/>
    <w:rsid w:val="00312E74"/>
    <w:rsid w:val="00313392"/>
    <w:rsid w:val="0031342B"/>
    <w:rsid w:val="00313764"/>
    <w:rsid w:val="00313B52"/>
    <w:rsid w:val="00313CD6"/>
    <w:rsid w:val="00313D1D"/>
    <w:rsid w:val="00313E46"/>
    <w:rsid w:val="00313E57"/>
    <w:rsid w:val="00314124"/>
    <w:rsid w:val="003142B7"/>
    <w:rsid w:val="003142F3"/>
    <w:rsid w:val="00314301"/>
    <w:rsid w:val="00314691"/>
    <w:rsid w:val="00315644"/>
    <w:rsid w:val="00315EBF"/>
    <w:rsid w:val="003163CE"/>
    <w:rsid w:val="0031689A"/>
    <w:rsid w:val="003169E0"/>
    <w:rsid w:val="00316D9F"/>
    <w:rsid w:val="00316DCC"/>
    <w:rsid w:val="00317EB7"/>
    <w:rsid w:val="00317ED7"/>
    <w:rsid w:val="00320DE8"/>
    <w:rsid w:val="00320E24"/>
    <w:rsid w:val="00320F69"/>
    <w:rsid w:val="00321215"/>
    <w:rsid w:val="00321967"/>
    <w:rsid w:val="003219F0"/>
    <w:rsid w:val="0032220C"/>
    <w:rsid w:val="00322231"/>
    <w:rsid w:val="003223B6"/>
    <w:rsid w:val="00322423"/>
    <w:rsid w:val="00322841"/>
    <w:rsid w:val="0032285E"/>
    <w:rsid w:val="00322A59"/>
    <w:rsid w:val="00322AE0"/>
    <w:rsid w:val="00322B7A"/>
    <w:rsid w:val="00322E03"/>
    <w:rsid w:val="00322E05"/>
    <w:rsid w:val="003231A4"/>
    <w:rsid w:val="003235CC"/>
    <w:rsid w:val="003239C9"/>
    <w:rsid w:val="00324470"/>
    <w:rsid w:val="003249F8"/>
    <w:rsid w:val="00324F9D"/>
    <w:rsid w:val="003251C2"/>
    <w:rsid w:val="003251F6"/>
    <w:rsid w:val="00325942"/>
    <w:rsid w:val="00325DA4"/>
    <w:rsid w:val="00325DBA"/>
    <w:rsid w:val="00326056"/>
    <w:rsid w:val="00326644"/>
    <w:rsid w:val="00326706"/>
    <w:rsid w:val="00326741"/>
    <w:rsid w:val="00326A0D"/>
    <w:rsid w:val="00326A22"/>
    <w:rsid w:val="0032723B"/>
    <w:rsid w:val="0032729B"/>
    <w:rsid w:val="00327A51"/>
    <w:rsid w:val="00327A8A"/>
    <w:rsid w:val="00327B57"/>
    <w:rsid w:val="00327BBE"/>
    <w:rsid w:val="00327E94"/>
    <w:rsid w:val="003308BC"/>
    <w:rsid w:val="00330FE8"/>
    <w:rsid w:val="0033125F"/>
    <w:rsid w:val="00331E64"/>
    <w:rsid w:val="00331EE1"/>
    <w:rsid w:val="00332161"/>
    <w:rsid w:val="003328B1"/>
    <w:rsid w:val="00332A1C"/>
    <w:rsid w:val="00332B16"/>
    <w:rsid w:val="00332ED1"/>
    <w:rsid w:val="00332F57"/>
    <w:rsid w:val="003331A0"/>
    <w:rsid w:val="003331C7"/>
    <w:rsid w:val="00333942"/>
    <w:rsid w:val="00333F19"/>
    <w:rsid w:val="00333F62"/>
    <w:rsid w:val="00334121"/>
    <w:rsid w:val="0033483F"/>
    <w:rsid w:val="003363D0"/>
    <w:rsid w:val="00336A8E"/>
    <w:rsid w:val="00337100"/>
    <w:rsid w:val="003371B1"/>
    <w:rsid w:val="003371BB"/>
    <w:rsid w:val="00337599"/>
    <w:rsid w:val="00337AFA"/>
    <w:rsid w:val="00340F08"/>
    <w:rsid w:val="0034193D"/>
    <w:rsid w:val="0034194E"/>
    <w:rsid w:val="00341EDD"/>
    <w:rsid w:val="00342296"/>
    <w:rsid w:val="003423CA"/>
    <w:rsid w:val="00342ACB"/>
    <w:rsid w:val="00342BEE"/>
    <w:rsid w:val="00342EA8"/>
    <w:rsid w:val="003439BF"/>
    <w:rsid w:val="00343C8D"/>
    <w:rsid w:val="00343CE8"/>
    <w:rsid w:val="0034422B"/>
    <w:rsid w:val="0034455D"/>
    <w:rsid w:val="00344CDC"/>
    <w:rsid w:val="00344DE7"/>
    <w:rsid w:val="00344E97"/>
    <w:rsid w:val="0034554E"/>
    <w:rsid w:val="003457FD"/>
    <w:rsid w:val="00345CCB"/>
    <w:rsid w:val="0034619C"/>
    <w:rsid w:val="00346216"/>
    <w:rsid w:val="003462E7"/>
    <w:rsid w:val="003468D4"/>
    <w:rsid w:val="00346B70"/>
    <w:rsid w:val="00347277"/>
    <w:rsid w:val="00347582"/>
    <w:rsid w:val="0034783A"/>
    <w:rsid w:val="00347B2B"/>
    <w:rsid w:val="00347F9A"/>
    <w:rsid w:val="0035103E"/>
    <w:rsid w:val="00351152"/>
    <w:rsid w:val="0035188F"/>
    <w:rsid w:val="00351E81"/>
    <w:rsid w:val="0035312A"/>
    <w:rsid w:val="00353308"/>
    <w:rsid w:val="00353331"/>
    <w:rsid w:val="00353626"/>
    <w:rsid w:val="00353A04"/>
    <w:rsid w:val="00353BCF"/>
    <w:rsid w:val="00354148"/>
    <w:rsid w:val="00354316"/>
    <w:rsid w:val="003545A7"/>
    <w:rsid w:val="00354B14"/>
    <w:rsid w:val="00354DAF"/>
    <w:rsid w:val="003551EA"/>
    <w:rsid w:val="003553F9"/>
    <w:rsid w:val="003554E9"/>
    <w:rsid w:val="003555BB"/>
    <w:rsid w:val="00355A6A"/>
    <w:rsid w:val="00355D8F"/>
    <w:rsid w:val="0035644A"/>
    <w:rsid w:val="003569E2"/>
    <w:rsid w:val="00357246"/>
    <w:rsid w:val="00357293"/>
    <w:rsid w:val="00357DA8"/>
    <w:rsid w:val="00357DB8"/>
    <w:rsid w:val="00360342"/>
    <w:rsid w:val="0036059A"/>
    <w:rsid w:val="00360704"/>
    <w:rsid w:val="00360D1C"/>
    <w:rsid w:val="00360E28"/>
    <w:rsid w:val="0036126F"/>
    <w:rsid w:val="00361386"/>
    <w:rsid w:val="003617AB"/>
    <w:rsid w:val="00361E31"/>
    <w:rsid w:val="00361FA5"/>
    <w:rsid w:val="00362265"/>
    <w:rsid w:val="0036236D"/>
    <w:rsid w:val="003623A6"/>
    <w:rsid w:val="003624A8"/>
    <w:rsid w:val="003629E5"/>
    <w:rsid w:val="00362A0F"/>
    <w:rsid w:val="00362A24"/>
    <w:rsid w:val="00362B8B"/>
    <w:rsid w:val="00362F66"/>
    <w:rsid w:val="00362FDB"/>
    <w:rsid w:val="00362FE4"/>
    <w:rsid w:val="00363318"/>
    <w:rsid w:val="00363322"/>
    <w:rsid w:val="00363C92"/>
    <w:rsid w:val="00363E84"/>
    <w:rsid w:val="0036489A"/>
    <w:rsid w:val="00364A83"/>
    <w:rsid w:val="00364DF2"/>
    <w:rsid w:val="0036514B"/>
    <w:rsid w:val="00365500"/>
    <w:rsid w:val="003656C9"/>
    <w:rsid w:val="0036762A"/>
    <w:rsid w:val="00367A38"/>
    <w:rsid w:val="00367B70"/>
    <w:rsid w:val="00367BAA"/>
    <w:rsid w:val="00370278"/>
    <w:rsid w:val="0037034D"/>
    <w:rsid w:val="0037042C"/>
    <w:rsid w:val="00370569"/>
    <w:rsid w:val="003707D3"/>
    <w:rsid w:val="00370998"/>
    <w:rsid w:val="00370D02"/>
    <w:rsid w:val="0037176B"/>
    <w:rsid w:val="0037199A"/>
    <w:rsid w:val="00371F66"/>
    <w:rsid w:val="00371FA0"/>
    <w:rsid w:val="003720BA"/>
    <w:rsid w:val="00372165"/>
    <w:rsid w:val="003724E7"/>
    <w:rsid w:val="0037275D"/>
    <w:rsid w:val="00372E5C"/>
    <w:rsid w:val="00373004"/>
    <w:rsid w:val="00373579"/>
    <w:rsid w:val="003737E0"/>
    <w:rsid w:val="003738EA"/>
    <w:rsid w:val="00373E56"/>
    <w:rsid w:val="00373F0C"/>
    <w:rsid w:val="00374252"/>
    <w:rsid w:val="00374BC5"/>
    <w:rsid w:val="0037523E"/>
    <w:rsid w:val="003752E4"/>
    <w:rsid w:val="0037558F"/>
    <w:rsid w:val="00375634"/>
    <w:rsid w:val="00375A39"/>
    <w:rsid w:val="00375B56"/>
    <w:rsid w:val="00375C40"/>
    <w:rsid w:val="00376184"/>
    <w:rsid w:val="0037688F"/>
    <w:rsid w:val="00377183"/>
    <w:rsid w:val="003771E9"/>
    <w:rsid w:val="00377B6A"/>
    <w:rsid w:val="00377F8A"/>
    <w:rsid w:val="0038045D"/>
    <w:rsid w:val="00380B4A"/>
    <w:rsid w:val="00380BC0"/>
    <w:rsid w:val="00380D55"/>
    <w:rsid w:val="00380DE9"/>
    <w:rsid w:val="0038141E"/>
    <w:rsid w:val="003814A1"/>
    <w:rsid w:val="003814CB"/>
    <w:rsid w:val="003815A6"/>
    <w:rsid w:val="003817AB"/>
    <w:rsid w:val="00381C2C"/>
    <w:rsid w:val="00381D7A"/>
    <w:rsid w:val="00382213"/>
    <w:rsid w:val="00382222"/>
    <w:rsid w:val="00382B33"/>
    <w:rsid w:val="00382EF9"/>
    <w:rsid w:val="00382F7E"/>
    <w:rsid w:val="00383001"/>
    <w:rsid w:val="003833CA"/>
    <w:rsid w:val="00383AC5"/>
    <w:rsid w:val="00383F1D"/>
    <w:rsid w:val="00383F3E"/>
    <w:rsid w:val="00384E5C"/>
    <w:rsid w:val="00384F1D"/>
    <w:rsid w:val="00385E8D"/>
    <w:rsid w:val="0038602A"/>
    <w:rsid w:val="00386A10"/>
    <w:rsid w:val="00386E56"/>
    <w:rsid w:val="00386F7B"/>
    <w:rsid w:val="0038767C"/>
    <w:rsid w:val="003878E9"/>
    <w:rsid w:val="00387CA5"/>
    <w:rsid w:val="00390B1E"/>
    <w:rsid w:val="00390B3F"/>
    <w:rsid w:val="00390F88"/>
    <w:rsid w:val="003910F5"/>
    <w:rsid w:val="00391353"/>
    <w:rsid w:val="00391DE4"/>
    <w:rsid w:val="00391E37"/>
    <w:rsid w:val="003921EF"/>
    <w:rsid w:val="003925D3"/>
    <w:rsid w:val="00392787"/>
    <w:rsid w:val="00392D0E"/>
    <w:rsid w:val="00393110"/>
    <w:rsid w:val="00393231"/>
    <w:rsid w:val="00394156"/>
    <w:rsid w:val="003946D6"/>
    <w:rsid w:val="0039473E"/>
    <w:rsid w:val="003947AD"/>
    <w:rsid w:val="0039485B"/>
    <w:rsid w:val="00394997"/>
    <w:rsid w:val="003951B6"/>
    <w:rsid w:val="00395676"/>
    <w:rsid w:val="00395938"/>
    <w:rsid w:val="00395E14"/>
    <w:rsid w:val="003960F0"/>
    <w:rsid w:val="0039671A"/>
    <w:rsid w:val="00396E7F"/>
    <w:rsid w:val="00396F22"/>
    <w:rsid w:val="00396FEE"/>
    <w:rsid w:val="003978E2"/>
    <w:rsid w:val="00397B4C"/>
    <w:rsid w:val="00397B86"/>
    <w:rsid w:val="003A016D"/>
    <w:rsid w:val="003A03C8"/>
    <w:rsid w:val="003A03ED"/>
    <w:rsid w:val="003A061D"/>
    <w:rsid w:val="003A073C"/>
    <w:rsid w:val="003A08BC"/>
    <w:rsid w:val="003A0CB8"/>
    <w:rsid w:val="003A170B"/>
    <w:rsid w:val="003A1B62"/>
    <w:rsid w:val="003A1BB7"/>
    <w:rsid w:val="003A23FB"/>
    <w:rsid w:val="003A2685"/>
    <w:rsid w:val="003A274D"/>
    <w:rsid w:val="003A29D5"/>
    <w:rsid w:val="003A2E13"/>
    <w:rsid w:val="003A2F0E"/>
    <w:rsid w:val="003A308A"/>
    <w:rsid w:val="003A3863"/>
    <w:rsid w:val="003A39EA"/>
    <w:rsid w:val="003A3E78"/>
    <w:rsid w:val="003A3ED7"/>
    <w:rsid w:val="003A3EF3"/>
    <w:rsid w:val="003A3F43"/>
    <w:rsid w:val="003A411A"/>
    <w:rsid w:val="003A4300"/>
    <w:rsid w:val="003A446E"/>
    <w:rsid w:val="003A4951"/>
    <w:rsid w:val="003A4B3E"/>
    <w:rsid w:val="003A4F74"/>
    <w:rsid w:val="003A5106"/>
    <w:rsid w:val="003A5321"/>
    <w:rsid w:val="003A58FF"/>
    <w:rsid w:val="003A5C77"/>
    <w:rsid w:val="003A5E7C"/>
    <w:rsid w:val="003A651A"/>
    <w:rsid w:val="003A6525"/>
    <w:rsid w:val="003A6A48"/>
    <w:rsid w:val="003A6CA7"/>
    <w:rsid w:val="003A6FA1"/>
    <w:rsid w:val="003A70AE"/>
    <w:rsid w:val="003A72C9"/>
    <w:rsid w:val="003A75B6"/>
    <w:rsid w:val="003A7B12"/>
    <w:rsid w:val="003A7BA8"/>
    <w:rsid w:val="003A7CCB"/>
    <w:rsid w:val="003A7CE2"/>
    <w:rsid w:val="003A7DEF"/>
    <w:rsid w:val="003B0366"/>
    <w:rsid w:val="003B0403"/>
    <w:rsid w:val="003B060B"/>
    <w:rsid w:val="003B09A5"/>
    <w:rsid w:val="003B0A02"/>
    <w:rsid w:val="003B0E1A"/>
    <w:rsid w:val="003B186E"/>
    <w:rsid w:val="003B1BC8"/>
    <w:rsid w:val="003B1CB5"/>
    <w:rsid w:val="003B1F92"/>
    <w:rsid w:val="003B2C46"/>
    <w:rsid w:val="003B2DEA"/>
    <w:rsid w:val="003B3392"/>
    <w:rsid w:val="003B386E"/>
    <w:rsid w:val="003B3887"/>
    <w:rsid w:val="003B3BAC"/>
    <w:rsid w:val="003B3C78"/>
    <w:rsid w:val="003B3E37"/>
    <w:rsid w:val="003B42FB"/>
    <w:rsid w:val="003B4A16"/>
    <w:rsid w:val="003B4C33"/>
    <w:rsid w:val="003B4C53"/>
    <w:rsid w:val="003B5037"/>
    <w:rsid w:val="003B5351"/>
    <w:rsid w:val="003B54CC"/>
    <w:rsid w:val="003B6001"/>
    <w:rsid w:val="003B605E"/>
    <w:rsid w:val="003B69A0"/>
    <w:rsid w:val="003B6ED6"/>
    <w:rsid w:val="003B70B2"/>
    <w:rsid w:val="003B76BB"/>
    <w:rsid w:val="003B7B75"/>
    <w:rsid w:val="003B7EB6"/>
    <w:rsid w:val="003C073C"/>
    <w:rsid w:val="003C0A11"/>
    <w:rsid w:val="003C0C6A"/>
    <w:rsid w:val="003C113D"/>
    <w:rsid w:val="003C1232"/>
    <w:rsid w:val="003C13D3"/>
    <w:rsid w:val="003C15C9"/>
    <w:rsid w:val="003C170D"/>
    <w:rsid w:val="003C19C9"/>
    <w:rsid w:val="003C1A97"/>
    <w:rsid w:val="003C25E9"/>
    <w:rsid w:val="003C26F4"/>
    <w:rsid w:val="003C2A81"/>
    <w:rsid w:val="003C31C0"/>
    <w:rsid w:val="003C337C"/>
    <w:rsid w:val="003C3512"/>
    <w:rsid w:val="003C360C"/>
    <w:rsid w:val="003C38A4"/>
    <w:rsid w:val="003C3A47"/>
    <w:rsid w:val="003C3CF2"/>
    <w:rsid w:val="003C4076"/>
    <w:rsid w:val="003C4134"/>
    <w:rsid w:val="003C4CC0"/>
    <w:rsid w:val="003C527E"/>
    <w:rsid w:val="003C52D3"/>
    <w:rsid w:val="003C545C"/>
    <w:rsid w:val="003C5C97"/>
    <w:rsid w:val="003C5E3B"/>
    <w:rsid w:val="003C634F"/>
    <w:rsid w:val="003C66EF"/>
    <w:rsid w:val="003C69C6"/>
    <w:rsid w:val="003C6C90"/>
    <w:rsid w:val="003C713F"/>
    <w:rsid w:val="003C743A"/>
    <w:rsid w:val="003C76AA"/>
    <w:rsid w:val="003C76FC"/>
    <w:rsid w:val="003C7881"/>
    <w:rsid w:val="003C7DAE"/>
    <w:rsid w:val="003C7DC5"/>
    <w:rsid w:val="003C7EBA"/>
    <w:rsid w:val="003D01DA"/>
    <w:rsid w:val="003D046D"/>
    <w:rsid w:val="003D0470"/>
    <w:rsid w:val="003D04CD"/>
    <w:rsid w:val="003D0609"/>
    <w:rsid w:val="003D06F0"/>
    <w:rsid w:val="003D0746"/>
    <w:rsid w:val="003D0815"/>
    <w:rsid w:val="003D09C0"/>
    <w:rsid w:val="003D09F5"/>
    <w:rsid w:val="003D0A93"/>
    <w:rsid w:val="003D0B91"/>
    <w:rsid w:val="003D1887"/>
    <w:rsid w:val="003D19AF"/>
    <w:rsid w:val="003D1D29"/>
    <w:rsid w:val="003D2091"/>
    <w:rsid w:val="003D2290"/>
    <w:rsid w:val="003D27A5"/>
    <w:rsid w:val="003D2D55"/>
    <w:rsid w:val="003D324B"/>
    <w:rsid w:val="003D35A0"/>
    <w:rsid w:val="003D35E6"/>
    <w:rsid w:val="003D35EB"/>
    <w:rsid w:val="003D3767"/>
    <w:rsid w:val="003D3A40"/>
    <w:rsid w:val="003D3C37"/>
    <w:rsid w:val="003D3E22"/>
    <w:rsid w:val="003D3EC0"/>
    <w:rsid w:val="003D4038"/>
    <w:rsid w:val="003D47B3"/>
    <w:rsid w:val="003D49EA"/>
    <w:rsid w:val="003D5570"/>
    <w:rsid w:val="003D59F7"/>
    <w:rsid w:val="003D5C56"/>
    <w:rsid w:val="003D5DD4"/>
    <w:rsid w:val="003D63E7"/>
    <w:rsid w:val="003D64E9"/>
    <w:rsid w:val="003D68F5"/>
    <w:rsid w:val="003D7285"/>
    <w:rsid w:val="003E010E"/>
    <w:rsid w:val="003E0193"/>
    <w:rsid w:val="003E0269"/>
    <w:rsid w:val="003E043C"/>
    <w:rsid w:val="003E0534"/>
    <w:rsid w:val="003E0663"/>
    <w:rsid w:val="003E0BDF"/>
    <w:rsid w:val="003E10BF"/>
    <w:rsid w:val="003E11C1"/>
    <w:rsid w:val="003E1411"/>
    <w:rsid w:val="003E1B48"/>
    <w:rsid w:val="003E1E14"/>
    <w:rsid w:val="003E286D"/>
    <w:rsid w:val="003E32E3"/>
    <w:rsid w:val="003E333F"/>
    <w:rsid w:val="003E3772"/>
    <w:rsid w:val="003E395B"/>
    <w:rsid w:val="003E4030"/>
    <w:rsid w:val="003E41AC"/>
    <w:rsid w:val="003E463F"/>
    <w:rsid w:val="003E465E"/>
    <w:rsid w:val="003E4CA3"/>
    <w:rsid w:val="003E4E4F"/>
    <w:rsid w:val="003E528E"/>
    <w:rsid w:val="003E61B8"/>
    <w:rsid w:val="003E6315"/>
    <w:rsid w:val="003E6DA5"/>
    <w:rsid w:val="003E6EA4"/>
    <w:rsid w:val="003E721A"/>
    <w:rsid w:val="003E721D"/>
    <w:rsid w:val="003E748D"/>
    <w:rsid w:val="003E7CF6"/>
    <w:rsid w:val="003F0755"/>
    <w:rsid w:val="003F0B89"/>
    <w:rsid w:val="003F140C"/>
    <w:rsid w:val="003F1525"/>
    <w:rsid w:val="003F15BA"/>
    <w:rsid w:val="003F1889"/>
    <w:rsid w:val="003F2427"/>
    <w:rsid w:val="003F2632"/>
    <w:rsid w:val="003F2EAA"/>
    <w:rsid w:val="003F3201"/>
    <w:rsid w:val="003F33EA"/>
    <w:rsid w:val="003F35ED"/>
    <w:rsid w:val="003F3FBB"/>
    <w:rsid w:val="003F410B"/>
    <w:rsid w:val="003F42F3"/>
    <w:rsid w:val="003F46D7"/>
    <w:rsid w:val="003F49BF"/>
    <w:rsid w:val="003F4EAF"/>
    <w:rsid w:val="003F51C5"/>
    <w:rsid w:val="003F578F"/>
    <w:rsid w:val="003F5C46"/>
    <w:rsid w:val="003F5FDC"/>
    <w:rsid w:val="003F6007"/>
    <w:rsid w:val="003F6214"/>
    <w:rsid w:val="003F62F2"/>
    <w:rsid w:val="003F6743"/>
    <w:rsid w:val="003F6A28"/>
    <w:rsid w:val="003F6A3D"/>
    <w:rsid w:val="003F6A75"/>
    <w:rsid w:val="003F6AF0"/>
    <w:rsid w:val="003F6CAD"/>
    <w:rsid w:val="003F6F27"/>
    <w:rsid w:val="003F70CB"/>
    <w:rsid w:val="003F717E"/>
    <w:rsid w:val="00400329"/>
    <w:rsid w:val="00400785"/>
    <w:rsid w:val="0040083A"/>
    <w:rsid w:val="00400AD2"/>
    <w:rsid w:val="00400B7E"/>
    <w:rsid w:val="00400D4E"/>
    <w:rsid w:val="00401139"/>
    <w:rsid w:val="00401273"/>
    <w:rsid w:val="0040251F"/>
    <w:rsid w:val="00402607"/>
    <w:rsid w:val="004026FE"/>
    <w:rsid w:val="00402F52"/>
    <w:rsid w:val="004031AB"/>
    <w:rsid w:val="0040376A"/>
    <w:rsid w:val="004037E2"/>
    <w:rsid w:val="00403882"/>
    <w:rsid w:val="00403AF6"/>
    <w:rsid w:val="00404088"/>
    <w:rsid w:val="00404150"/>
    <w:rsid w:val="004047B7"/>
    <w:rsid w:val="00405059"/>
    <w:rsid w:val="0040531F"/>
    <w:rsid w:val="004054A0"/>
    <w:rsid w:val="004059C9"/>
    <w:rsid w:val="00405D3D"/>
    <w:rsid w:val="00405D82"/>
    <w:rsid w:val="00405FD6"/>
    <w:rsid w:val="00406317"/>
    <w:rsid w:val="0040661C"/>
    <w:rsid w:val="004067A6"/>
    <w:rsid w:val="00406C84"/>
    <w:rsid w:val="00406CFE"/>
    <w:rsid w:val="004072C2"/>
    <w:rsid w:val="004075E0"/>
    <w:rsid w:val="00407CC5"/>
    <w:rsid w:val="00407CE5"/>
    <w:rsid w:val="00410471"/>
    <w:rsid w:val="00410774"/>
    <w:rsid w:val="00410851"/>
    <w:rsid w:val="0041093F"/>
    <w:rsid w:val="00410CE1"/>
    <w:rsid w:val="00410E9A"/>
    <w:rsid w:val="00411115"/>
    <w:rsid w:val="00411162"/>
    <w:rsid w:val="00411356"/>
    <w:rsid w:val="004116DE"/>
    <w:rsid w:val="004122F5"/>
    <w:rsid w:val="0041264B"/>
    <w:rsid w:val="00412BA1"/>
    <w:rsid w:val="00412DE4"/>
    <w:rsid w:val="0041334E"/>
    <w:rsid w:val="00413403"/>
    <w:rsid w:val="004139B2"/>
    <w:rsid w:val="00413BC5"/>
    <w:rsid w:val="00414210"/>
    <w:rsid w:val="004143C8"/>
    <w:rsid w:val="0041443C"/>
    <w:rsid w:val="00414455"/>
    <w:rsid w:val="00415047"/>
    <w:rsid w:val="00415643"/>
    <w:rsid w:val="00415CC2"/>
    <w:rsid w:val="00415DFB"/>
    <w:rsid w:val="00415F9A"/>
    <w:rsid w:val="00416007"/>
    <w:rsid w:val="00416500"/>
    <w:rsid w:val="00417259"/>
    <w:rsid w:val="004172C5"/>
    <w:rsid w:val="004174A6"/>
    <w:rsid w:val="00417A07"/>
    <w:rsid w:val="00417BE2"/>
    <w:rsid w:val="00417FD3"/>
    <w:rsid w:val="00420309"/>
    <w:rsid w:val="004209F7"/>
    <w:rsid w:val="00420B67"/>
    <w:rsid w:val="00420F3E"/>
    <w:rsid w:val="004218C2"/>
    <w:rsid w:val="00421985"/>
    <w:rsid w:val="00421A53"/>
    <w:rsid w:val="00421C40"/>
    <w:rsid w:val="00421CDF"/>
    <w:rsid w:val="004220D1"/>
    <w:rsid w:val="004221D1"/>
    <w:rsid w:val="00422632"/>
    <w:rsid w:val="0042283B"/>
    <w:rsid w:val="004228A3"/>
    <w:rsid w:val="00422F90"/>
    <w:rsid w:val="00422FD3"/>
    <w:rsid w:val="0042311A"/>
    <w:rsid w:val="00423124"/>
    <w:rsid w:val="004231E2"/>
    <w:rsid w:val="004232B7"/>
    <w:rsid w:val="00423855"/>
    <w:rsid w:val="00423B07"/>
    <w:rsid w:val="00424035"/>
    <w:rsid w:val="00424494"/>
    <w:rsid w:val="0042494B"/>
    <w:rsid w:val="00424C10"/>
    <w:rsid w:val="00424E03"/>
    <w:rsid w:val="00424F06"/>
    <w:rsid w:val="00424F0E"/>
    <w:rsid w:val="00425861"/>
    <w:rsid w:val="00425E8F"/>
    <w:rsid w:val="004263EB"/>
    <w:rsid w:val="00426512"/>
    <w:rsid w:val="004276C7"/>
    <w:rsid w:val="004276CF"/>
    <w:rsid w:val="00427A7F"/>
    <w:rsid w:val="00427D46"/>
    <w:rsid w:val="00430585"/>
    <w:rsid w:val="00430AB9"/>
    <w:rsid w:val="00430D06"/>
    <w:rsid w:val="00431169"/>
    <w:rsid w:val="0043123A"/>
    <w:rsid w:val="00431498"/>
    <w:rsid w:val="0043226F"/>
    <w:rsid w:val="0043269C"/>
    <w:rsid w:val="00432D9D"/>
    <w:rsid w:val="00432F56"/>
    <w:rsid w:val="00433A97"/>
    <w:rsid w:val="00433AC9"/>
    <w:rsid w:val="00433DA6"/>
    <w:rsid w:val="00433FF6"/>
    <w:rsid w:val="0043415B"/>
    <w:rsid w:val="00434275"/>
    <w:rsid w:val="00434277"/>
    <w:rsid w:val="0043483E"/>
    <w:rsid w:val="004351FE"/>
    <w:rsid w:val="00435280"/>
    <w:rsid w:val="00435A43"/>
    <w:rsid w:val="00435D6A"/>
    <w:rsid w:val="00435FA2"/>
    <w:rsid w:val="004361E5"/>
    <w:rsid w:val="0043624A"/>
    <w:rsid w:val="0043692B"/>
    <w:rsid w:val="00436A3E"/>
    <w:rsid w:val="00436BDF"/>
    <w:rsid w:val="00436CF8"/>
    <w:rsid w:val="00436EDE"/>
    <w:rsid w:val="0043710C"/>
    <w:rsid w:val="00437462"/>
    <w:rsid w:val="004374CA"/>
    <w:rsid w:val="004376FB"/>
    <w:rsid w:val="00437808"/>
    <w:rsid w:val="004379A5"/>
    <w:rsid w:val="00437EB3"/>
    <w:rsid w:val="00440086"/>
    <w:rsid w:val="00440593"/>
    <w:rsid w:val="00440A13"/>
    <w:rsid w:val="00440F64"/>
    <w:rsid w:val="0044113C"/>
    <w:rsid w:val="0044122E"/>
    <w:rsid w:val="004417D7"/>
    <w:rsid w:val="00441828"/>
    <w:rsid w:val="00441AEF"/>
    <w:rsid w:val="00441E01"/>
    <w:rsid w:val="00442475"/>
    <w:rsid w:val="004424BC"/>
    <w:rsid w:val="00442F94"/>
    <w:rsid w:val="004440E0"/>
    <w:rsid w:val="004444AF"/>
    <w:rsid w:val="004446A1"/>
    <w:rsid w:val="004449B1"/>
    <w:rsid w:val="00444B48"/>
    <w:rsid w:val="00444BE1"/>
    <w:rsid w:val="00444E22"/>
    <w:rsid w:val="004453B4"/>
    <w:rsid w:val="004454C0"/>
    <w:rsid w:val="00445543"/>
    <w:rsid w:val="0044594A"/>
    <w:rsid w:val="00445AF2"/>
    <w:rsid w:val="00445C3C"/>
    <w:rsid w:val="00445CB7"/>
    <w:rsid w:val="00445DBB"/>
    <w:rsid w:val="00446100"/>
    <w:rsid w:val="004463E2"/>
    <w:rsid w:val="0044654E"/>
    <w:rsid w:val="004465B3"/>
    <w:rsid w:val="00446CEF"/>
    <w:rsid w:val="00447143"/>
    <w:rsid w:val="0044721B"/>
    <w:rsid w:val="004472AC"/>
    <w:rsid w:val="0044756E"/>
    <w:rsid w:val="0044781B"/>
    <w:rsid w:val="00450053"/>
    <w:rsid w:val="0045064F"/>
    <w:rsid w:val="004511EF"/>
    <w:rsid w:val="00451310"/>
    <w:rsid w:val="004513FD"/>
    <w:rsid w:val="004517EE"/>
    <w:rsid w:val="0045183D"/>
    <w:rsid w:val="00451881"/>
    <w:rsid w:val="0045193A"/>
    <w:rsid w:val="00451DCD"/>
    <w:rsid w:val="00452913"/>
    <w:rsid w:val="00452965"/>
    <w:rsid w:val="00452BD0"/>
    <w:rsid w:val="00452E12"/>
    <w:rsid w:val="00453199"/>
    <w:rsid w:val="0045345C"/>
    <w:rsid w:val="00453BA7"/>
    <w:rsid w:val="00453EC1"/>
    <w:rsid w:val="00453F0B"/>
    <w:rsid w:val="00453F51"/>
    <w:rsid w:val="004540A3"/>
    <w:rsid w:val="004543AC"/>
    <w:rsid w:val="00454832"/>
    <w:rsid w:val="0045491C"/>
    <w:rsid w:val="00454B51"/>
    <w:rsid w:val="004551FA"/>
    <w:rsid w:val="00455268"/>
    <w:rsid w:val="0045526C"/>
    <w:rsid w:val="004553EA"/>
    <w:rsid w:val="00455748"/>
    <w:rsid w:val="00455C1C"/>
    <w:rsid w:val="00455C59"/>
    <w:rsid w:val="00455E60"/>
    <w:rsid w:val="00455F14"/>
    <w:rsid w:val="0045641E"/>
    <w:rsid w:val="004567CD"/>
    <w:rsid w:val="004567E4"/>
    <w:rsid w:val="00456976"/>
    <w:rsid w:val="00456B36"/>
    <w:rsid w:val="00457070"/>
    <w:rsid w:val="00457407"/>
    <w:rsid w:val="004575C7"/>
    <w:rsid w:val="0045764D"/>
    <w:rsid w:val="004576E5"/>
    <w:rsid w:val="004577B9"/>
    <w:rsid w:val="0045788A"/>
    <w:rsid w:val="00457EAA"/>
    <w:rsid w:val="00457FC6"/>
    <w:rsid w:val="00460440"/>
    <w:rsid w:val="004605A0"/>
    <w:rsid w:val="004607C4"/>
    <w:rsid w:val="004608DA"/>
    <w:rsid w:val="00460AB5"/>
    <w:rsid w:val="00460AEC"/>
    <w:rsid w:val="004611DA"/>
    <w:rsid w:val="004615EA"/>
    <w:rsid w:val="00461845"/>
    <w:rsid w:val="00461A0A"/>
    <w:rsid w:val="00461A8D"/>
    <w:rsid w:val="00461AE5"/>
    <w:rsid w:val="00461EB4"/>
    <w:rsid w:val="00462C06"/>
    <w:rsid w:val="00462C29"/>
    <w:rsid w:val="00462F92"/>
    <w:rsid w:val="004635A3"/>
    <w:rsid w:val="004637F8"/>
    <w:rsid w:val="00463858"/>
    <w:rsid w:val="00463894"/>
    <w:rsid w:val="00463ABD"/>
    <w:rsid w:val="00463B5A"/>
    <w:rsid w:val="00463C4C"/>
    <w:rsid w:val="00464634"/>
    <w:rsid w:val="004646C1"/>
    <w:rsid w:val="004647F4"/>
    <w:rsid w:val="00464917"/>
    <w:rsid w:val="00464962"/>
    <w:rsid w:val="00464C1C"/>
    <w:rsid w:val="00464EC1"/>
    <w:rsid w:val="004652F0"/>
    <w:rsid w:val="00465777"/>
    <w:rsid w:val="00465BE4"/>
    <w:rsid w:val="00465C59"/>
    <w:rsid w:val="00465E4D"/>
    <w:rsid w:val="00466534"/>
    <w:rsid w:val="0046653E"/>
    <w:rsid w:val="00466792"/>
    <w:rsid w:val="00466A95"/>
    <w:rsid w:val="00466CFD"/>
    <w:rsid w:val="00467196"/>
    <w:rsid w:val="004676AD"/>
    <w:rsid w:val="00467759"/>
    <w:rsid w:val="00467ABE"/>
    <w:rsid w:val="00467C79"/>
    <w:rsid w:val="00467C81"/>
    <w:rsid w:val="00467E35"/>
    <w:rsid w:val="004704FE"/>
    <w:rsid w:val="0047060E"/>
    <w:rsid w:val="00470689"/>
    <w:rsid w:val="00471661"/>
    <w:rsid w:val="004718C6"/>
    <w:rsid w:val="00471A70"/>
    <w:rsid w:val="00472C51"/>
    <w:rsid w:val="00472FBE"/>
    <w:rsid w:val="0047301C"/>
    <w:rsid w:val="004736EB"/>
    <w:rsid w:val="00473897"/>
    <w:rsid w:val="00473EDF"/>
    <w:rsid w:val="00473FA8"/>
    <w:rsid w:val="0047409E"/>
    <w:rsid w:val="0047508F"/>
    <w:rsid w:val="004753BF"/>
    <w:rsid w:val="00475518"/>
    <w:rsid w:val="00475D7E"/>
    <w:rsid w:val="00476A8B"/>
    <w:rsid w:val="00476D4C"/>
    <w:rsid w:val="00476D53"/>
    <w:rsid w:val="00476E16"/>
    <w:rsid w:val="0047708F"/>
    <w:rsid w:val="00477410"/>
    <w:rsid w:val="004777BB"/>
    <w:rsid w:val="00477B6F"/>
    <w:rsid w:val="00480391"/>
    <w:rsid w:val="004804CB"/>
    <w:rsid w:val="004805F9"/>
    <w:rsid w:val="004806B4"/>
    <w:rsid w:val="004806D5"/>
    <w:rsid w:val="00480973"/>
    <w:rsid w:val="00480994"/>
    <w:rsid w:val="00480BA0"/>
    <w:rsid w:val="00480BF7"/>
    <w:rsid w:val="00480F1D"/>
    <w:rsid w:val="00481262"/>
    <w:rsid w:val="00481706"/>
    <w:rsid w:val="004819DA"/>
    <w:rsid w:val="00481B4D"/>
    <w:rsid w:val="00481BA5"/>
    <w:rsid w:val="00481C12"/>
    <w:rsid w:val="00481C20"/>
    <w:rsid w:val="004825B3"/>
    <w:rsid w:val="004828EA"/>
    <w:rsid w:val="00482AFD"/>
    <w:rsid w:val="00482E8B"/>
    <w:rsid w:val="004831B7"/>
    <w:rsid w:val="004834AF"/>
    <w:rsid w:val="00483611"/>
    <w:rsid w:val="00483998"/>
    <w:rsid w:val="00483B46"/>
    <w:rsid w:val="00483C3F"/>
    <w:rsid w:val="00483D8E"/>
    <w:rsid w:val="004842BA"/>
    <w:rsid w:val="004843BE"/>
    <w:rsid w:val="004859D3"/>
    <w:rsid w:val="00485E5E"/>
    <w:rsid w:val="00485FD2"/>
    <w:rsid w:val="00486010"/>
    <w:rsid w:val="00486710"/>
    <w:rsid w:val="0048697D"/>
    <w:rsid w:val="004869BB"/>
    <w:rsid w:val="004869DE"/>
    <w:rsid w:val="00486B03"/>
    <w:rsid w:val="00486BA4"/>
    <w:rsid w:val="00486BAE"/>
    <w:rsid w:val="00487453"/>
    <w:rsid w:val="00487569"/>
    <w:rsid w:val="0048767D"/>
    <w:rsid w:val="004901E9"/>
    <w:rsid w:val="00490355"/>
    <w:rsid w:val="004905CD"/>
    <w:rsid w:val="0049068D"/>
    <w:rsid w:val="004909AA"/>
    <w:rsid w:val="00490ABD"/>
    <w:rsid w:val="00491260"/>
    <w:rsid w:val="00491428"/>
    <w:rsid w:val="00491554"/>
    <w:rsid w:val="0049159D"/>
    <w:rsid w:val="00491A79"/>
    <w:rsid w:val="00491E3A"/>
    <w:rsid w:val="00492D08"/>
    <w:rsid w:val="00492D25"/>
    <w:rsid w:val="00492FCE"/>
    <w:rsid w:val="00493322"/>
    <w:rsid w:val="0049366D"/>
    <w:rsid w:val="0049380D"/>
    <w:rsid w:val="00493B18"/>
    <w:rsid w:val="00493CA9"/>
    <w:rsid w:val="00493DB5"/>
    <w:rsid w:val="00493DCB"/>
    <w:rsid w:val="00494089"/>
    <w:rsid w:val="004940AF"/>
    <w:rsid w:val="004941BC"/>
    <w:rsid w:val="004949DF"/>
    <w:rsid w:val="00494C2D"/>
    <w:rsid w:val="00494F25"/>
    <w:rsid w:val="0049670E"/>
    <w:rsid w:val="00496BB7"/>
    <w:rsid w:val="00496E59"/>
    <w:rsid w:val="00496F78"/>
    <w:rsid w:val="0049749B"/>
    <w:rsid w:val="00497538"/>
    <w:rsid w:val="004978DF"/>
    <w:rsid w:val="00497CAB"/>
    <w:rsid w:val="00497CC7"/>
    <w:rsid w:val="00497CCB"/>
    <w:rsid w:val="00497E5E"/>
    <w:rsid w:val="00497F28"/>
    <w:rsid w:val="004A033F"/>
    <w:rsid w:val="004A0396"/>
    <w:rsid w:val="004A07C9"/>
    <w:rsid w:val="004A0A5F"/>
    <w:rsid w:val="004A0C49"/>
    <w:rsid w:val="004A0C9D"/>
    <w:rsid w:val="004A154F"/>
    <w:rsid w:val="004A1763"/>
    <w:rsid w:val="004A180E"/>
    <w:rsid w:val="004A1CDC"/>
    <w:rsid w:val="004A24FD"/>
    <w:rsid w:val="004A2798"/>
    <w:rsid w:val="004A289F"/>
    <w:rsid w:val="004A2E73"/>
    <w:rsid w:val="004A3047"/>
    <w:rsid w:val="004A31E7"/>
    <w:rsid w:val="004A376E"/>
    <w:rsid w:val="004A3BC6"/>
    <w:rsid w:val="004A3CAF"/>
    <w:rsid w:val="004A3E92"/>
    <w:rsid w:val="004A3F92"/>
    <w:rsid w:val="004A43EC"/>
    <w:rsid w:val="004A4676"/>
    <w:rsid w:val="004A4B3D"/>
    <w:rsid w:val="004A4C34"/>
    <w:rsid w:val="004A5147"/>
    <w:rsid w:val="004A56EF"/>
    <w:rsid w:val="004A691A"/>
    <w:rsid w:val="004A699E"/>
    <w:rsid w:val="004A6ADB"/>
    <w:rsid w:val="004A6B31"/>
    <w:rsid w:val="004A6D1D"/>
    <w:rsid w:val="004A722E"/>
    <w:rsid w:val="004A7712"/>
    <w:rsid w:val="004A7918"/>
    <w:rsid w:val="004A7FC6"/>
    <w:rsid w:val="004B00F3"/>
    <w:rsid w:val="004B01A7"/>
    <w:rsid w:val="004B03D1"/>
    <w:rsid w:val="004B07A9"/>
    <w:rsid w:val="004B0A97"/>
    <w:rsid w:val="004B0F92"/>
    <w:rsid w:val="004B1084"/>
    <w:rsid w:val="004B1535"/>
    <w:rsid w:val="004B1D69"/>
    <w:rsid w:val="004B206F"/>
    <w:rsid w:val="004B2401"/>
    <w:rsid w:val="004B2970"/>
    <w:rsid w:val="004B2FBE"/>
    <w:rsid w:val="004B2FF3"/>
    <w:rsid w:val="004B322E"/>
    <w:rsid w:val="004B349B"/>
    <w:rsid w:val="004B3721"/>
    <w:rsid w:val="004B38BE"/>
    <w:rsid w:val="004B3F2E"/>
    <w:rsid w:val="004B3F3E"/>
    <w:rsid w:val="004B407D"/>
    <w:rsid w:val="004B437D"/>
    <w:rsid w:val="004B4409"/>
    <w:rsid w:val="004B478F"/>
    <w:rsid w:val="004B4915"/>
    <w:rsid w:val="004B493F"/>
    <w:rsid w:val="004B4BE5"/>
    <w:rsid w:val="004B5127"/>
    <w:rsid w:val="004B5224"/>
    <w:rsid w:val="004B53BD"/>
    <w:rsid w:val="004B54AA"/>
    <w:rsid w:val="004B5A50"/>
    <w:rsid w:val="004B5A79"/>
    <w:rsid w:val="004B5FC0"/>
    <w:rsid w:val="004B609A"/>
    <w:rsid w:val="004B612A"/>
    <w:rsid w:val="004B643E"/>
    <w:rsid w:val="004B659A"/>
    <w:rsid w:val="004B65CB"/>
    <w:rsid w:val="004B66A5"/>
    <w:rsid w:val="004B66E0"/>
    <w:rsid w:val="004B6986"/>
    <w:rsid w:val="004B69CE"/>
    <w:rsid w:val="004B6A8B"/>
    <w:rsid w:val="004B6AA6"/>
    <w:rsid w:val="004B6EA0"/>
    <w:rsid w:val="004B6F59"/>
    <w:rsid w:val="004B6FF4"/>
    <w:rsid w:val="004B7190"/>
    <w:rsid w:val="004B719B"/>
    <w:rsid w:val="004B7299"/>
    <w:rsid w:val="004B72D1"/>
    <w:rsid w:val="004B7629"/>
    <w:rsid w:val="004B77CE"/>
    <w:rsid w:val="004B7860"/>
    <w:rsid w:val="004B7C82"/>
    <w:rsid w:val="004C0239"/>
    <w:rsid w:val="004C0C33"/>
    <w:rsid w:val="004C1423"/>
    <w:rsid w:val="004C1428"/>
    <w:rsid w:val="004C1523"/>
    <w:rsid w:val="004C1D3F"/>
    <w:rsid w:val="004C2321"/>
    <w:rsid w:val="004C29B1"/>
    <w:rsid w:val="004C2C64"/>
    <w:rsid w:val="004C2D18"/>
    <w:rsid w:val="004C2E4C"/>
    <w:rsid w:val="004C2FBF"/>
    <w:rsid w:val="004C34D0"/>
    <w:rsid w:val="004C376F"/>
    <w:rsid w:val="004C38EB"/>
    <w:rsid w:val="004C3AE9"/>
    <w:rsid w:val="004C3E02"/>
    <w:rsid w:val="004C4681"/>
    <w:rsid w:val="004C4B3E"/>
    <w:rsid w:val="004C4D54"/>
    <w:rsid w:val="004C4DAA"/>
    <w:rsid w:val="004C4E3D"/>
    <w:rsid w:val="004C4E5A"/>
    <w:rsid w:val="004C5089"/>
    <w:rsid w:val="004C50B7"/>
    <w:rsid w:val="004C5341"/>
    <w:rsid w:val="004C57C5"/>
    <w:rsid w:val="004C6763"/>
    <w:rsid w:val="004C6878"/>
    <w:rsid w:val="004C6B25"/>
    <w:rsid w:val="004C6BF8"/>
    <w:rsid w:val="004C6C41"/>
    <w:rsid w:val="004C776E"/>
    <w:rsid w:val="004C7C38"/>
    <w:rsid w:val="004C7DAC"/>
    <w:rsid w:val="004C7EA3"/>
    <w:rsid w:val="004D01AF"/>
    <w:rsid w:val="004D080B"/>
    <w:rsid w:val="004D1AB0"/>
    <w:rsid w:val="004D1BC5"/>
    <w:rsid w:val="004D1CF7"/>
    <w:rsid w:val="004D20EE"/>
    <w:rsid w:val="004D27B6"/>
    <w:rsid w:val="004D29B7"/>
    <w:rsid w:val="004D2BB1"/>
    <w:rsid w:val="004D3462"/>
    <w:rsid w:val="004D3656"/>
    <w:rsid w:val="004D396B"/>
    <w:rsid w:val="004D3C1E"/>
    <w:rsid w:val="004D3C30"/>
    <w:rsid w:val="004D4414"/>
    <w:rsid w:val="004D4DAA"/>
    <w:rsid w:val="004D566F"/>
    <w:rsid w:val="004D592C"/>
    <w:rsid w:val="004D6265"/>
    <w:rsid w:val="004D6599"/>
    <w:rsid w:val="004D6765"/>
    <w:rsid w:val="004D6D5E"/>
    <w:rsid w:val="004D707C"/>
    <w:rsid w:val="004D7372"/>
    <w:rsid w:val="004D741F"/>
    <w:rsid w:val="004D769D"/>
    <w:rsid w:val="004D7902"/>
    <w:rsid w:val="004E0676"/>
    <w:rsid w:val="004E0917"/>
    <w:rsid w:val="004E0A83"/>
    <w:rsid w:val="004E0B8A"/>
    <w:rsid w:val="004E0D4C"/>
    <w:rsid w:val="004E0DF0"/>
    <w:rsid w:val="004E1446"/>
    <w:rsid w:val="004E189B"/>
    <w:rsid w:val="004E1CA4"/>
    <w:rsid w:val="004E1D43"/>
    <w:rsid w:val="004E1F21"/>
    <w:rsid w:val="004E2966"/>
    <w:rsid w:val="004E2A83"/>
    <w:rsid w:val="004E2D13"/>
    <w:rsid w:val="004E2E01"/>
    <w:rsid w:val="004E325F"/>
    <w:rsid w:val="004E3376"/>
    <w:rsid w:val="004E3525"/>
    <w:rsid w:val="004E3701"/>
    <w:rsid w:val="004E382B"/>
    <w:rsid w:val="004E465C"/>
    <w:rsid w:val="004E4773"/>
    <w:rsid w:val="004E4CF7"/>
    <w:rsid w:val="004E4D44"/>
    <w:rsid w:val="004E583E"/>
    <w:rsid w:val="004E6FE1"/>
    <w:rsid w:val="004E755B"/>
    <w:rsid w:val="004E760B"/>
    <w:rsid w:val="004E782C"/>
    <w:rsid w:val="004F0076"/>
    <w:rsid w:val="004F0CFE"/>
    <w:rsid w:val="004F0EFD"/>
    <w:rsid w:val="004F1137"/>
    <w:rsid w:val="004F1158"/>
    <w:rsid w:val="004F14E3"/>
    <w:rsid w:val="004F1643"/>
    <w:rsid w:val="004F1E96"/>
    <w:rsid w:val="004F1FF9"/>
    <w:rsid w:val="004F270D"/>
    <w:rsid w:val="004F2970"/>
    <w:rsid w:val="004F2977"/>
    <w:rsid w:val="004F29BF"/>
    <w:rsid w:val="004F2CC2"/>
    <w:rsid w:val="004F2F0A"/>
    <w:rsid w:val="004F336D"/>
    <w:rsid w:val="004F3531"/>
    <w:rsid w:val="004F355A"/>
    <w:rsid w:val="004F368B"/>
    <w:rsid w:val="004F462B"/>
    <w:rsid w:val="004F4997"/>
    <w:rsid w:val="004F4C8F"/>
    <w:rsid w:val="004F4E6A"/>
    <w:rsid w:val="004F5F20"/>
    <w:rsid w:val="004F6438"/>
    <w:rsid w:val="004F68A8"/>
    <w:rsid w:val="004F68F5"/>
    <w:rsid w:val="004F6DCC"/>
    <w:rsid w:val="004F7C81"/>
    <w:rsid w:val="00500247"/>
    <w:rsid w:val="0050038B"/>
    <w:rsid w:val="00500456"/>
    <w:rsid w:val="005007ED"/>
    <w:rsid w:val="00500EB2"/>
    <w:rsid w:val="0050117D"/>
    <w:rsid w:val="0050125E"/>
    <w:rsid w:val="0050130B"/>
    <w:rsid w:val="00501A79"/>
    <w:rsid w:val="00501C74"/>
    <w:rsid w:val="00501D2F"/>
    <w:rsid w:val="00501E6D"/>
    <w:rsid w:val="005020D9"/>
    <w:rsid w:val="00502342"/>
    <w:rsid w:val="00503214"/>
    <w:rsid w:val="0050348E"/>
    <w:rsid w:val="00503744"/>
    <w:rsid w:val="0050397E"/>
    <w:rsid w:val="005043D3"/>
    <w:rsid w:val="005044CE"/>
    <w:rsid w:val="005049DC"/>
    <w:rsid w:val="00504C42"/>
    <w:rsid w:val="00504CEB"/>
    <w:rsid w:val="00504EEC"/>
    <w:rsid w:val="00505227"/>
    <w:rsid w:val="005053D8"/>
    <w:rsid w:val="0050574B"/>
    <w:rsid w:val="005063B5"/>
    <w:rsid w:val="00506B0F"/>
    <w:rsid w:val="00506CB4"/>
    <w:rsid w:val="00506D91"/>
    <w:rsid w:val="005078E1"/>
    <w:rsid w:val="00507F3B"/>
    <w:rsid w:val="0051002E"/>
    <w:rsid w:val="0051071E"/>
    <w:rsid w:val="0051097E"/>
    <w:rsid w:val="00510FD4"/>
    <w:rsid w:val="00511B08"/>
    <w:rsid w:val="00511FE7"/>
    <w:rsid w:val="00512086"/>
    <w:rsid w:val="00512224"/>
    <w:rsid w:val="005137B7"/>
    <w:rsid w:val="00513A31"/>
    <w:rsid w:val="00513DC6"/>
    <w:rsid w:val="005143BA"/>
    <w:rsid w:val="00514883"/>
    <w:rsid w:val="00514A3C"/>
    <w:rsid w:val="00515356"/>
    <w:rsid w:val="00515460"/>
    <w:rsid w:val="005155BF"/>
    <w:rsid w:val="0051563B"/>
    <w:rsid w:val="00515751"/>
    <w:rsid w:val="00515C4C"/>
    <w:rsid w:val="00515E4F"/>
    <w:rsid w:val="005169DC"/>
    <w:rsid w:val="00516D02"/>
    <w:rsid w:val="00516F18"/>
    <w:rsid w:val="00516F93"/>
    <w:rsid w:val="00517410"/>
    <w:rsid w:val="00517876"/>
    <w:rsid w:val="00517B36"/>
    <w:rsid w:val="00517BC8"/>
    <w:rsid w:val="00517CF5"/>
    <w:rsid w:val="00517E3F"/>
    <w:rsid w:val="005204C2"/>
    <w:rsid w:val="005205F6"/>
    <w:rsid w:val="00520C56"/>
    <w:rsid w:val="00520ECD"/>
    <w:rsid w:val="00520F46"/>
    <w:rsid w:val="00521292"/>
    <w:rsid w:val="0052129C"/>
    <w:rsid w:val="0052161C"/>
    <w:rsid w:val="00521BBE"/>
    <w:rsid w:val="00521D0F"/>
    <w:rsid w:val="00521F25"/>
    <w:rsid w:val="0052204E"/>
    <w:rsid w:val="005220E2"/>
    <w:rsid w:val="005221BC"/>
    <w:rsid w:val="005226A9"/>
    <w:rsid w:val="00522743"/>
    <w:rsid w:val="00522D6C"/>
    <w:rsid w:val="00522F19"/>
    <w:rsid w:val="00523310"/>
    <w:rsid w:val="0052342D"/>
    <w:rsid w:val="00523B09"/>
    <w:rsid w:val="00523C62"/>
    <w:rsid w:val="00523CBE"/>
    <w:rsid w:val="00523EF6"/>
    <w:rsid w:val="0052407D"/>
    <w:rsid w:val="00524C63"/>
    <w:rsid w:val="00524E7D"/>
    <w:rsid w:val="005256F6"/>
    <w:rsid w:val="0052583C"/>
    <w:rsid w:val="00525980"/>
    <w:rsid w:val="00525EEB"/>
    <w:rsid w:val="00525F6E"/>
    <w:rsid w:val="00525FD0"/>
    <w:rsid w:val="005263B6"/>
    <w:rsid w:val="00526722"/>
    <w:rsid w:val="0052672A"/>
    <w:rsid w:val="005268E9"/>
    <w:rsid w:val="005269C9"/>
    <w:rsid w:val="00526C74"/>
    <w:rsid w:val="00526CD8"/>
    <w:rsid w:val="00526ED5"/>
    <w:rsid w:val="0052702C"/>
    <w:rsid w:val="005271E5"/>
    <w:rsid w:val="00527363"/>
    <w:rsid w:val="0052741B"/>
    <w:rsid w:val="00527768"/>
    <w:rsid w:val="0052789B"/>
    <w:rsid w:val="00527EC2"/>
    <w:rsid w:val="00530190"/>
    <w:rsid w:val="00530353"/>
    <w:rsid w:val="00530589"/>
    <w:rsid w:val="005308F0"/>
    <w:rsid w:val="00530AE1"/>
    <w:rsid w:val="00531852"/>
    <w:rsid w:val="00531A28"/>
    <w:rsid w:val="00531BA6"/>
    <w:rsid w:val="00531DBD"/>
    <w:rsid w:val="00531FB0"/>
    <w:rsid w:val="005321F3"/>
    <w:rsid w:val="0053289D"/>
    <w:rsid w:val="00532B88"/>
    <w:rsid w:val="00532C18"/>
    <w:rsid w:val="00532F7E"/>
    <w:rsid w:val="005330F5"/>
    <w:rsid w:val="0053326A"/>
    <w:rsid w:val="005334E9"/>
    <w:rsid w:val="0053422D"/>
    <w:rsid w:val="00534570"/>
    <w:rsid w:val="0053591B"/>
    <w:rsid w:val="00535B72"/>
    <w:rsid w:val="00535ECD"/>
    <w:rsid w:val="00536439"/>
    <w:rsid w:val="00536485"/>
    <w:rsid w:val="005364AA"/>
    <w:rsid w:val="00536747"/>
    <w:rsid w:val="00536849"/>
    <w:rsid w:val="0053687F"/>
    <w:rsid w:val="00536A4A"/>
    <w:rsid w:val="00536A9F"/>
    <w:rsid w:val="00536B6D"/>
    <w:rsid w:val="00536C2B"/>
    <w:rsid w:val="00536D5B"/>
    <w:rsid w:val="00537049"/>
    <w:rsid w:val="00537461"/>
    <w:rsid w:val="005379BB"/>
    <w:rsid w:val="00537C2C"/>
    <w:rsid w:val="0054015D"/>
    <w:rsid w:val="00540581"/>
    <w:rsid w:val="00540824"/>
    <w:rsid w:val="00540DF0"/>
    <w:rsid w:val="00540E57"/>
    <w:rsid w:val="00541433"/>
    <w:rsid w:val="00541899"/>
    <w:rsid w:val="00541BC9"/>
    <w:rsid w:val="00542214"/>
    <w:rsid w:val="0054228C"/>
    <w:rsid w:val="005426D1"/>
    <w:rsid w:val="005428D9"/>
    <w:rsid w:val="00542F5E"/>
    <w:rsid w:val="00543526"/>
    <w:rsid w:val="00543551"/>
    <w:rsid w:val="005435B7"/>
    <w:rsid w:val="0054362D"/>
    <w:rsid w:val="00543CCD"/>
    <w:rsid w:val="0054441E"/>
    <w:rsid w:val="00544495"/>
    <w:rsid w:val="005446A0"/>
    <w:rsid w:val="00544911"/>
    <w:rsid w:val="00544AB5"/>
    <w:rsid w:val="00544B33"/>
    <w:rsid w:val="00544DA7"/>
    <w:rsid w:val="005452F3"/>
    <w:rsid w:val="0054580E"/>
    <w:rsid w:val="005458D5"/>
    <w:rsid w:val="00545E03"/>
    <w:rsid w:val="0054645A"/>
    <w:rsid w:val="0054688E"/>
    <w:rsid w:val="00546A6C"/>
    <w:rsid w:val="00546CF5"/>
    <w:rsid w:val="00547404"/>
    <w:rsid w:val="005474C3"/>
    <w:rsid w:val="0054763B"/>
    <w:rsid w:val="00547695"/>
    <w:rsid w:val="005476DD"/>
    <w:rsid w:val="00547ED4"/>
    <w:rsid w:val="0055059C"/>
    <w:rsid w:val="0055067F"/>
    <w:rsid w:val="00551962"/>
    <w:rsid w:val="00551D70"/>
    <w:rsid w:val="00551EA2"/>
    <w:rsid w:val="00551FAD"/>
    <w:rsid w:val="00552870"/>
    <w:rsid w:val="00552A6F"/>
    <w:rsid w:val="00553106"/>
    <w:rsid w:val="005532BE"/>
    <w:rsid w:val="0055351B"/>
    <w:rsid w:val="005536FC"/>
    <w:rsid w:val="00554098"/>
    <w:rsid w:val="00554DF9"/>
    <w:rsid w:val="00555465"/>
    <w:rsid w:val="0055548E"/>
    <w:rsid w:val="0055567F"/>
    <w:rsid w:val="005556A0"/>
    <w:rsid w:val="00555A20"/>
    <w:rsid w:val="00555E5B"/>
    <w:rsid w:val="00555FBF"/>
    <w:rsid w:val="005560D3"/>
    <w:rsid w:val="0055610D"/>
    <w:rsid w:val="00556112"/>
    <w:rsid w:val="00556726"/>
    <w:rsid w:val="00556900"/>
    <w:rsid w:val="0055706C"/>
    <w:rsid w:val="00557D22"/>
    <w:rsid w:val="00557D7C"/>
    <w:rsid w:val="00557DD7"/>
    <w:rsid w:val="00560377"/>
    <w:rsid w:val="00560750"/>
    <w:rsid w:val="00560905"/>
    <w:rsid w:val="005609AD"/>
    <w:rsid w:val="00560A89"/>
    <w:rsid w:val="00560C8C"/>
    <w:rsid w:val="00560FB9"/>
    <w:rsid w:val="005612D4"/>
    <w:rsid w:val="005613E8"/>
    <w:rsid w:val="005614B0"/>
    <w:rsid w:val="00561682"/>
    <w:rsid w:val="00561A4F"/>
    <w:rsid w:val="00561BEC"/>
    <w:rsid w:val="0056247D"/>
    <w:rsid w:val="005625E0"/>
    <w:rsid w:val="005627F1"/>
    <w:rsid w:val="00562BB0"/>
    <w:rsid w:val="00563439"/>
    <w:rsid w:val="0056369E"/>
    <w:rsid w:val="00563B8B"/>
    <w:rsid w:val="00563D16"/>
    <w:rsid w:val="00563D8D"/>
    <w:rsid w:val="005641B0"/>
    <w:rsid w:val="00564462"/>
    <w:rsid w:val="0056463C"/>
    <w:rsid w:val="00564CCE"/>
    <w:rsid w:val="00564E68"/>
    <w:rsid w:val="00565B5E"/>
    <w:rsid w:val="00565D8C"/>
    <w:rsid w:val="0056643E"/>
    <w:rsid w:val="00566ED3"/>
    <w:rsid w:val="00567DEC"/>
    <w:rsid w:val="0057017D"/>
    <w:rsid w:val="005707A9"/>
    <w:rsid w:val="005707E6"/>
    <w:rsid w:val="0057088C"/>
    <w:rsid w:val="00570C98"/>
    <w:rsid w:val="00570F7B"/>
    <w:rsid w:val="00571081"/>
    <w:rsid w:val="005711CD"/>
    <w:rsid w:val="005718F3"/>
    <w:rsid w:val="00571A1B"/>
    <w:rsid w:val="00571CC0"/>
    <w:rsid w:val="00571D05"/>
    <w:rsid w:val="00571F9A"/>
    <w:rsid w:val="00572111"/>
    <w:rsid w:val="005721E9"/>
    <w:rsid w:val="005726E0"/>
    <w:rsid w:val="0057280E"/>
    <w:rsid w:val="005728F5"/>
    <w:rsid w:val="00572E87"/>
    <w:rsid w:val="00573117"/>
    <w:rsid w:val="005732E8"/>
    <w:rsid w:val="0057353D"/>
    <w:rsid w:val="00573A97"/>
    <w:rsid w:val="005747E1"/>
    <w:rsid w:val="005748D0"/>
    <w:rsid w:val="00574A34"/>
    <w:rsid w:val="00574BE3"/>
    <w:rsid w:val="00574E10"/>
    <w:rsid w:val="00574E34"/>
    <w:rsid w:val="00574F8A"/>
    <w:rsid w:val="00575AE9"/>
    <w:rsid w:val="00575D48"/>
    <w:rsid w:val="0057691B"/>
    <w:rsid w:val="00576B0A"/>
    <w:rsid w:val="00576B3C"/>
    <w:rsid w:val="0057706B"/>
    <w:rsid w:val="005777B4"/>
    <w:rsid w:val="005777BF"/>
    <w:rsid w:val="0058023D"/>
    <w:rsid w:val="00580AB8"/>
    <w:rsid w:val="00580DB0"/>
    <w:rsid w:val="0058158D"/>
    <w:rsid w:val="00581EDD"/>
    <w:rsid w:val="0058231E"/>
    <w:rsid w:val="005827E9"/>
    <w:rsid w:val="0058281C"/>
    <w:rsid w:val="00582DDE"/>
    <w:rsid w:val="00582E82"/>
    <w:rsid w:val="00582ED1"/>
    <w:rsid w:val="005830A5"/>
    <w:rsid w:val="00583C30"/>
    <w:rsid w:val="00583D63"/>
    <w:rsid w:val="00584526"/>
    <w:rsid w:val="00584539"/>
    <w:rsid w:val="00584B8C"/>
    <w:rsid w:val="00584BD8"/>
    <w:rsid w:val="00584D18"/>
    <w:rsid w:val="00584FCC"/>
    <w:rsid w:val="00585141"/>
    <w:rsid w:val="005853E9"/>
    <w:rsid w:val="005857A9"/>
    <w:rsid w:val="00585934"/>
    <w:rsid w:val="005859A7"/>
    <w:rsid w:val="00585AA6"/>
    <w:rsid w:val="00585AC9"/>
    <w:rsid w:val="00585B20"/>
    <w:rsid w:val="00586E98"/>
    <w:rsid w:val="00587102"/>
    <w:rsid w:val="00587440"/>
    <w:rsid w:val="00587484"/>
    <w:rsid w:val="00587944"/>
    <w:rsid w:val="00587C17"/>
    <w:rsid w:val="00590016"/>
    <w:rsid w:val="00590135"/>
    <w:rsid w:val="0059092A"/>
    <w:rsid w:val="00590AF6"/>
    <w:rsid w:val="00590B4A"/>
    <w:rsid w:val="00590DE0"/>
    <w:rsid w:val="00591337"/>
    <w:rsid w:val="005914D9"/>
    <w:rsid w:val="005916BE"/>
    <w:rsid w:val="00591B28"/>
    <w:rsid w:val="00591F96"/>
    <w:rsid w:val="005920C6"/>
    <w:rsid w:val="005921BF"/>
    <w:rsid w:val="0059248B"/>
    <w:rsid w:val="00592544"/>
    <w:rsid w:val="0059256E"/>
    <w:rsid w:val="0059278E"/>
    <w:rsid w:val="00592963"/>
    <w:rsid w:val="00592C39"/>
    <w:rsid w:val="00592C43"/>
    <w:rsid w:val="00592DE2"/>
    <w:rsid w:val="00593007"/>
    <w:rsid w:val="005932FC"/>
    <w:rsid w:val="005935D0"/>
    <w:rsid w:val="00593827"/>
    <w:rsid w:val="0059418F"/>
    <w:rsid w:val="005946F9"/>
    <w:rsid w:val="00594793"/>
    <w:rsid w:val="00594C79"/>
    <w:rsid w:val="00595193"/>
    <w:rsid w:val="0059527E"/>
    <w:rsid w:val="00595EB7"/>
    <w:rsid w:val="00596347"/>
    <w:rsid w:val="0059646A"/>
    <w:rsid w:val="00596764"/>
    <w:rsid w:val="0059697F"/>
    <w:rsid w:val="00596BFD"/>
    <w:rsid w:val="00596CBB"/>
    <w:rsid w:val="005971C5"/>
    <w:rsid w:val="00597541"/>
    <w:rsid w:val="0059762F"/>
    <w:rsid w:val="00597CE3"/>
    <w:rsid w:val="00597D0C"/>
    <w:rsid w:val="005A0070"/>
    <w:rsid w:val="005A0662"/>
    <w:rsid w:val="005A0688"/>
    <w:rsid w:val="005A07C6"/>
    <w:rsid w:val="005A09FE"/>
    <w:rsid w:val="005A0D98"/>
    <w:rsid w:val="005A1048"/>
    <w:rsid w:val="005A175C"/>
    <w:rsid w:val="005A1A98"/>
    <w:rsid w:val="005A1B0A"/>
    <w:rsid w:val="005A1BA3"/>
    <w:rsid w:val="005A1E12"/>
    <w:rsid w:val="005A1F4C"/>
    <w:rsid w:val="005A207E"/>
    <w:rsid w:val="005A230B"/>
    <w:rsid w:val="005A2593"/>
    <w:rsid w:val="005A2659"/>
    <w:rsid w:val="005A26A1"/>
    <w:rsid w:val="005A2A4B"/>
    <w:rsid w:val="005A2B25"/>
    <w:rsid w:val="005A2C17"/>
    <w:rsid w:val="005A2C55"/>
    <w:rsid w:val="005A30CA"/>
    <w:rsid w:val="005A33C5"/>
    <w:rsid w:val="005A34F6"/>
    <w:rsid w:val="005A370E"/>
    <w:rsid w:val="005A37AD"/>
    <w:rsid w:val="005A3AE8"/>
    <w:rsid w:val="005A4F41"/>
    <w:rsid w:val="005A5040"/>
    <w:rsid w:val="005A5121"/>
    <w:rsid w:val="005A52CC"/>
    <w:rsid w:val="005A5300"/>
    <w:rsid w:val="005A5361"/>
    <w:rsid w:val="005A53C0"/>
    <w:rsid w:val="005A56D5"/>
    <w:rsid w:val="005A5AC8"/>
    <w:rsid w:val="005A5D3B"/>
    <w:rsid w:val="005A5E61"/>
    <w:rsid w:val="005A6663"/>
    <w:rsid w:val="005A6933"/>
    <w:rsid w:val="005A6A82"/>
    <w:rsid w:val="005A7070"/>
    <w:rsid w:val="005A7173"/>
    <w:rsid w:val="005A71F5"/>
    <w:rsid w:val="005A77A1"/>
    <w:rsid w:val="005A7DBF"/>
    <w:rsid w:val="005A7E05"/>
    <w:rsid w:val="005A7FEA"/>
    <w:rsid w:val="005B0141"/>
    <w:rsid w:val="005B029B"/>
    <w:rsid w:val="005B120A"/>
    <w:rsid w:val="005B148E"/>
    <w:rsid w:val="005B189D"/>
    <w:rsid w:val="005B2222"/>
    <w:rsid w:val="005B22D4"/>
    <w:rsid w:val="005B23D7"/>
    <w:rsid w:val="005B252B"/>
    <w:rsid w:val="005B2710"/>
    <w:rsid w:val="005B2C79"/>
    <w:rsid w:val="005B3958"/>
    <w:rsid w:val="005B3A48"/>
    <w:rsid w:val="005B3A9A"/>
    <w:rsid w:val="005B3BFA"/>
    <w:rsid w:val="005B4072"/>
    <w:rsid w:val="005B4127"/>
    <w:rsid w:val="005B4517"/>
    <w:rsid w:val="005B4684"/>
    <w:rsid w:val="005B47F7"/>
    <w:rsid w:val="005B4E5B"/>
    <w:rsid w:val="005B5C29"/>
    <w:rsid w:val="005B5F53"/>
    <w:rsid w:val="005B6443"/>
    <w:rsid w:val="005B66F3"/>
    <w:rsid w:val="005B6992"/>
    <w:rsid w:val="005B6CD7"/>
    <w:rsid w:val="005B6D82"/>
    <w:rsid w:val="005B6DB4"/>
    <w:rsid w:val="005B7737"/>
    <w:rsid w:val="005B7B76"/>
    <w:rsid w:val="005B7E9B"/>
    <w:rsid w:val="005C06A8"/>
    <w:rsid w:val="005C15C0"/>
    <w:rsid w:val="005C1C82"/>
    <w:rsid w:val="005C24E7"/>
    <w:rsid w:val="005C2A3C"/>
    <w:rsid w:val="005C2D56"/>
    <w:rsid w:val="005C2E8E"/>
    <w:rsid w:val="005C2FAB"/>
    <w:rsid w:val="005C30FC"/>
    <w:rsid w:val="005C3225"/>
    <w:rsid w:val="005C37FF"/>
    <w:rsid w:val="005C3B2B"/>
    <w:rsid w:val="005C4221"/>
    <w:rsid w:val="005C43F3"/>
    <w:rsid w:val="005C4413"/>
    <w:rsid w:val="005C480D"/>
    <w:rsid w:val="005C4D53"/>
    <w:rsid w:val="005C4EF7"/>
    <w:rsid w:val="005C51B7"/>
    <w:rsid w:val="005C5860"/>
    <w:rsid w:val="005C58A8"/>
    <w:rsid w:val="005C58EE"/>
    <w:rsid w:val="005C5BB2"/>
    <w:rsid w:val="005C61F0"/>
    <w:rsid w:val="005C6821"/>
    <w:rsid w:val="005C71F5"/>
    <w:rsid w:val="005C72E4"/>
    <w:rsid w:val="005C738E"/>
    <w:rsid w:val="005C7604"/>
    <w:rsid w:val="005C7E72"/>
    <w:rsid w:val="005D01CF"/>
    <w:rsid w:val="005D03FA"/>
    <w:rsid w:val="005D0590"/>
    <w:rsid w:val="005D096B"/>
    <w:rsid w:val="005D0978"/>
    <w:rsid w:val="005D0C5C"/>
    <w:rsid w:val="005D0F54"/>
    <w:rsid w:val="005D107B"/>
    <w:rsid w:val="005D1180"/>
    <w:rsid w:val="005D14D3"/>
    <w:rsid w:val="005D15BE"/>
    <w:rsid w:val="005D1732"/>
    <w:rsid w:val="005D1735"/>
    <w:rsid w:val="005D18A2"/>
    <w:rsid w:val="005D19EF"/>
    <w:rsid w:val="005D1A25"/>
    <w:rsid w:val="005D2093"/>
    <w:rsid w:val="005D20E8"/>
    <w:rsid w:val="005D20EF"/>
    <w:rsid w:val="005D21A5"/>
    <w:rsid w:val="005D2501"/>
    <w:rsid w:val="005D2592"/>
    <w:rsid w:val="005D260D"/>
    <w:rsid w:val="005D2712"/>
    <w:rsid w:val="005D293A"/>
    <w:rsid w:val="005D2D53"/>
    <w:rsid w:val="005D3317"/>
    <w:rsid w:val="005D3383"/>
    <w:rsid w:val="005D36EE"/>
    <w:rsid w:val="005D3CE1"/>
    <w:rsid w:val="005D3F53"/>
    <w:rsid w:val="005D3FBF"/>
    <w:rsid w:val="005D44B0"/>
    <w:rsid w:val="005D4601"/>
    <w:rsid w:val="005D4D79"/>
    <w:rsid w:val="005D51DB"/>
    <w:rsid w:val="005D570C"/>
    <w:rsid w:val="005D5AD5"/>
    <w:rsid w:val="005D5AEC"/>
    <w:rsid w:val="005D5D68"/>
    <w:rsid w:val="005D5F53"/>
    <w:rsid w:val="005D5FDC"/>
    <w:rsid w:val="005D6153"/>
    <w:rsid w:val="005D6ADE"/>
    <w:rsid w:val="005D6BF8"/>
    <w:rsid w:val="005D6E02"/>
    <w:rsid w:val="005D71C6"/>
    <w:rsid w:val="005D7231"/>
    <w:rsid w:val="005D7346"/>
    <w:rsid w:val="005D779A"/>
    <w:rsid w:val="005D7C3F"/>
    <w:rsid w:val="005D7E2B"/>
    <w:rsid w:val="005E067E"/>
    <w:rsid w:val="005E08AF"/>
    <w:rsid w:val="005E10A5"/>
    <w:rsid w:val="005E13AB"/>
    <w:rsid w:val="005E1B0A"/>
    <w:rsid w:val="005E1E56"/>
    <w:rsid w:val="005E23F0"/>
    <w:rsid w:val="005E2657"/>
    <w:rsid w:val="005E329A"/>
    <w:rsid w:val="005E346E"/>
    <w:rsid w:val="005E3501"/>
    <w:rsid w:val="005E451A"/>
    <w:rsid w:val="005E470F"/>
    <w:rsid w:val="005E4991"/>
    <w:rsid w:val="005E5193"/>
    <w:rsid w:val="005E5813"/>
    <w:rsid w:val="005E591F"/>
    <w:rsid w:val="005E59DC"/>
    <w:rsid w:val="005E5D4F"/>
    <w:rsid w:val="005E5FB3"/>
    <w:rsid w:val="005E606C"/>
    <w:rsid w:val="005E613C"/>
    <w:rsid w:val="005E6953"/>
    <w:rsid w:val="005E6ED8"/>
    <w:rsid w:val="005E71C2"/>
    <w:rsid w:val="005E72F2"/>
    <w:rsid w:val="005E732E"/>
    <w:rsid w:val="005E75B8"/>
    <w:rsid w:val="005F01DB"/>
    <w:rsid w:val="005F02A8"/>
    <w:rsid w:val="005F06A2"/>
    <w:rsid w:val="005F0808"/>
    <w:rsid w:val="005F0C09"/>
    <w:rsid w:val="005F0CBC"/>
    <w:rsid w:val="005F1345"/>
    <w:rsid w:val="005F184B"/>
    <w:rsid w:val="005F1C25"/>
    <w:rsid w:val="005F1CF6"/>
    <w:rsid w:val="005F2042"/>
    <w:rsid w:val="005F2044"/>
    <w:rsid w:val="005F23E8"/>
    <w:rsid w:val="005F25ED"/>
    <w:rsid w:val="005F2643"/>
    <w:rsid w:val="005F26A1"/>
    <w:rsid w:val="005F29B3"/>
    <w:rsid w:val="005F2B44"/>
    <w:rsid w:val="005F3585"/>
    <w:rsid w:val="005F3AFC"/>
    <w:rsid w:val="005F3CFA"/>
    <w:rsid w:val="005F3D48"/>
    <w:rsid w:val="005F3D58"/>
    <w:rsid w:val="005F4029"/>
    <w:rsid w:val="005F45FC"/>
    <w:rsid w:val="005F5422"/>
    <w:rsid w:val="005F5ACF"/>
    <w:rsid w:val="005F5AD4"/>
    <w:rsid w:val="005F5C42"/>
    <w:rsid w:val="005F5C56"/>
    <w:rsid w:val="005F5F54"/>
    <w:rsid w:val="005F6080"/>
    <w:rsid w:val="005F60D7"/>
    <w:rsid w:val="005F6220"/>
    <w:rsid w:val="005F6564"/>
    <w:rsid w:val="005F66A3"/>
    <w:rsid w:val="005F6E2C"/>
    <w:rsid w:val="005F6FA9"/>
    <w:rsid w:val="005F704C"/>
    <w:rsid w:val="005F73EA"/>
    <w:rsid w:val="005F73EB"/>
    <w:rsid w:val="005F76B9"/>
    <w:rsid w:val="005F76BF"/>
    <w:rsid w:val="005F7929"/>
    <w:rsid w:val="005F7966"/>
    <w:rsid w:val="005F7D80"/>
    <w:rsid w:val="0060026C"/>
    <w:rsid w:val="00601056"/>
    <w:rsid w:val="00601083"/>
    <w:rsid w:val="00601CB7"/>
    <w:rsid w:val="00601CC5"/>
    <w:rsid w:val="00601CE8"/>
    <w:rsid w:val="00601DF5"/>
    <w:rsid w:val="00602073"/>
    <w:rsid w:val="006020B6"/>
    <w:rsid w:val="0060232A"/>
    <w:rsid w:val="0060262A"/>
    <w:rsid w:val="00602909"/>
    <w:rsid w:val="006029C9"/>
    <w:rsid w:val="00602A25"/>
    <w:rsid w:val="00602DF6"/>
    <w:rsid w:val="00602F6A"/>
    <w:rsid w:val="00603316"/>
    <w:rsid w:val="006036A6"/>
    <w:rsid w:val="006039C3"/>
    <w:rsid w:val="0060400B"/>
    <w:rsid w:val="0060406D"/>
    <w:rsid w:val="00604C23"/>
    <w:rsid w:val="006050FD"/>
    <w:rsid w:val="00605546"/>
    <w:rsid w:val="00605974"/>
    <w:rsid w:val="00605F21"/>
    <w:rsid w:val="006061CF"/>
    <w:rsid w:val="0060653C"/>
    <w:rsid w:val="006065F7"/>
    <w:rsid w:val="0060666E"/>
    <w:rsid w:val="00606988"/>
    <w:rsid w:val="006070B2"/>
    <w:rsid w:val="006071D9"/>
    <w:rsid w:val="0060724E"/>
    <w:rsid w:val="006072D5"/>
    <w:rsid w:val="0061019D"/>
    <w:rsid w:val="00610228"/>
    <w:rsid w:val="006106BE"/>
    <w:rsid w:val="00610923"/>
    <w:rsid w:val="006109D1"/>
    <w:rsid w:val="00610B7F"/>
    <w:rsid w:val="00610EBA"/>
    <w:rsid w:val="006110E8"/>
    <w:rsid w:val="006112CA"/>
    <w:rsid w:val="0061149D"/>
    <w:rsid w:val="0061193E"/>
    <w:rsid w:val="00611E36"/>
    <w:rsid w:val="0061214F"/>
    <w:rsid w:val="00612195"/>
    <w:rsid w:val="00612425"/>
    <w:rsid w:val="0061260B"/>
    <w:rsid w:val="00612918"/>
    <w:rsid w:val="00612D3A"/>
    <w:rsid w:val="00612EFC"/>
    <w:rsid w:val="0061324E"/>
    <w:rsid w:val="00613446"/>
    <w:rsid w:val="006137A9"/>
    <w:rsid w:val="0061435B"/>
    <w:rsid w:val="00614511"/>
    <w:rsid w:val="0061461F"/>
    <w:rsid w:val="00614FC8"/>
    <w:rsid w:val="0061522F"/>
    <w:rsid w:val="00615256"/>
    <w:rsid w:val="006153A1"/>
    <w:rsid w:val="006155E1"/>
    <w:rsid w:val="0061598F"/>
    <w:rsid w:val="00615E91"/>
    <w:rsid w:val="006161FA"/>
    <w:rsid w:val="006163B5"/>
    <w:rsid w:val="00616A2C"/>
    <w:rsid w:val="00616BA6"/>
    <w:rsid w:val="00616CBE"/>
    <w:rsid w:val="00616E5B"/>
    <w:rsid w:val="00616F9B"/>
    <w:rsid w:val="00616FD7"/>
    <w:rsid w:val="006170E6"/>
    <w:rsid w:val="006177B6"/>
    <w:rsid w:val="00617C63"/>
    <w:rsid w:val="00617D74"/>
    <w:rsid w:val="006206C2"/>
    <w:rsid w:val="006206CA"/>
    <w:rsid w:val="00620A7E"/>
    <w:rsid w:val="00621201"/>
    <w:rsid w:val="006214C4"/>
    <w:rsid w:val="006214CD"/>
    <w:rsid w:val="006215B7"/>
    <w:rsid w:val="00621C18"/>
    <w:rsid w:val="00621D2D"/>
    <w:rsid w:val="00621E0C"/>
    <w:rsid w:val="006221BA"/>
    <w:rsid w:val="00622D2F"/>
    <w:rsid w:val="006232CC"/>
    <w:rsid w:val="006233D2"/>
    <w:rsid w:val="006239D0"/>
    <w:rsid w:val="00623BB0"/>
    <w:rsid w:val="00623D1A"/>
    <w:rsid w:val="00623FC2"/>
    <w:rsid w:val="0062406A"/>
    <w:rsid w:val="00624096"/>
    <w:rsid w:val="0062470D"/>
    <w:rsid w:val="006247E8"/>
    <w:rsid w:val="00624989"/>
    <w:rsid w:val="00625E7B"/>
    <w:rsid w:val="006262E3"/>
    <w:rsid w:val="0062640C"/>
    <w:rsid w:val="0062647C"/>
    <w:rsid w:val="0062691F"/>
    <w:rsid w:val="00626D5D"/>
    <w:rsid w:val="00627288"/>
    <w:rsid w:val="00627353"/>
    <w:rsid w:val="0062748A"/>
    <w:rsid w:val="00627615"/>
    <w:rsid w:val="0062777A"/>
    <w:rsid w:val="00627951"/>
    <w:rsid w:val="00627A39"/>
    <w:rsid w:val="006300E4"/>
    <w:rsid w:val="00630667"/>
    <w:rsid w:val="0063088A"/>
    <w:rsid w:val="00630C44"/>
    <w:rsid w:val="0063109F"/>
    <w:rsid w:val="006315CE"/>
    <w:rsid w:val="006315E7"/>
    <w:rsid w:val="0063166F"/>
    <w:rsid w:val="00631AD3"/>
    <w:rsid w:val="0063202D"/>
    <w:rsid w:val="00632193"/>
    <w:rsid w:val="00632259"/>
    <w:rsid w:val="006329BB"/>
    <w:rsid w:val="006329C9"/>
    <w:rsid w:val="00632BB1"/>
    <w:rsid w:val="00632C1D"/>
    <w:rsid w:val="00632D10"/>
    <w:rsid w:val="006331DA"/>
    <w:rsid w:val="006332ED"/>
    <w:rsid w:val="006333B0"/>
    <w:rsid w:val="00633AF1"/>
    <w:rsid w:val="00633C61"/>
    <w:rsid w:val="00633E36"/>
    <w:rsid w:val="00633E62"/>
    <w:rsid w:val="0063411C"/>
    <w:rsid w:val="00634143"/>
    <w:rsid w:val="006343EF"/>
    <w:rsid w:val="0063445E"/>
    <w:rsid w:val="00634864"/>
    <w:rsid w:val="00634D50"/>
    <w:rsid w:val="00635944"/>
    <w:rsid w:val="00635948"/>
    <w:rsid w:val="006360E5"/>
    <w:rsid w:val="0063642C"/>
    <w:rsid w:val="006365AF"/>
    <w:rsid w:val="006366FF"/>
    <w:rsid w:val="00636A20"/>
    <w:rsid w:val="00636B00"/>
    <w:rsid w:val="00636BC8"/>
    <w:rsid w:val="006374CE"/>
    <w:rsid w:val="0063769B"/>
    <w:rsid w:val="00640459"/>
    <w:rsid w:val="00640709"/>
    <w:rsid w:val="006408ED"/>
    <w:rsid w:val="00640B17"/>
    <w:rsid w:val="00640B77"/>
    <w:rsid w:val="00640C7C"/>
    <w:rsid w:val="0064176C"/>
    <w:rsid w:val="00641883"/>
    <w:rsid w:val="0064190D"/>
    <w:rsid w:val="006419AC"/>
    <w:rsid w:val="00641B22"/>
    <w:rsid w:val="00642954"/>
    <w:rsid w:val="00642AA8"/>
    <w:rsid w:val="00643665"/>
    <w:rsid w:val="00643D57"/>
    <w:rsid w:val="0064422C"/>
    <w:rsid w:val="0064429C"/>
    <w:rsid w:val="006442DF"/>
    <w:rsid w:val="00644450"/>
    <w:rsid w:val="00644470"/>
    <w:rsid w:val="006445E1"/>
    <w:rsid w:val="006446CE"/>
    <w:rsid w:val="00644990"/>
    <w:rsid w:val="00644A03"/>
    <w:rsid w:val="00644B1C"/>
    <w:rsid w:val="00644DB0"/>
    <w:rsid w:val="0064582A"/>
    <w:rsid w:val="00645C3D"/>
    <w:rsid w:val="00645F3A"/>
    <w:rsid w:val="0064664C"/>
    <w:rsid w:val="00646729"/>
    <w:rsid w:val="00646C74"/>
    <w:rsid w:val="00646FEA"/>
    <w:rsid w:val="0064764D"/>
    <w:rsid w:val="0064788E"/>
    <w:rsid w:val="00647E6B"/>
    <w:rsid w:val="00650154"/>
    <w:rsid w:val="006501CB"/>
    <w:rsid w:val="00650485"/>
    <w:rsid w:val="00650572"/>
    <w:rsid w:val="006509DC"/>
    <w:rsid w:val="00650B9E"/>
    <w:rsid w:val="00650C05"/>
    <w:rsid w:val="00650C0D"/>
    <w:rsid w:val="006511B1"/>
    <w:rsid w:val="0065135E"/>
    <w:rsid w:val="006515AC"/>
    <w:rsid w:val="00651908"/>
    <w:rsid w:val="00651B13"/>
    <w:rsid w:val="00651B1D"/>
    <w:rsid w:val="00652559"/>
    <w:rsid w:val="00652A41"/>
    <w:rsid w:val="00652D86"/>
    <w:rsid w:val="00652DC8"/>
    <w:rsid w:val="006530A9"/>
    <w:rsid w:val="006535B2"/>
    <w:rsid w:val="00653689"/>
    <w:rsid w:val="00653D14"/>
    <w:rsid w:val="00653D1E"/>
    <w:rsid w:val="006543BD"/>
    <w:rsid w:val="00654D73"/>
    <w:rsid w:val="00654F16"/>
    <w:rsid w:val="00655193"/>
    <w:rsid w:val="00655923"/>
    <w:rsid w:val="006559FA"/>
    <w:rsid w:val="00655E70"/>
    <w:rsid w:val="006564FB"/>
    <w:rsid w:val="006566E0"/>
    <w:rsid w:val="0065681C"/>
    <w:rsid w:val="00656911"/>
    <w:rsid w:val="00656D61"/>
    <w:rsid w:val="006571A2"/>
    <w:rsid w:val="0065773F"/>
    <w:rsid w:val="00657806"/>
    <w:rsid w:val="00657834"/>
    <w:rsid w:val="00657888"/>
    <w:rsid w:val="00657E89"/>
    <w:rsid w:val="00660055"/>
    <w:rsid w:val="006604F3"/>
    <w:rsid w:val="0066050F"/>
    <w:rsid w:val="00660633"/>
    <w:rsid w:val="0066066A"/>
    <w:rsid w:val="00660880"/>
    <w:rsid w:val="00660A12"/>
    <w:rsid w:val="00660ADD"/>
    <w:rsid w:val="00660F6C"/>
    <w:rsid w:val="00661318"/>
    <w:rsid w:val="00661739"/>
    <w:rsid w:val="00661770"/>
    <w:rsid w:val="0066198A"/>
    <w:rsid w:val="00661D97"/>
    <w:rsid w:val="006622A7"/>
    <w:rsid w:val="00662C20"/>
    <w:rsid w:val="00662C31"/>
    <w:rsid w:val="00662E43"/>
    <w:rsid w:val="006631DA"/>
    <w:rsid w:val="00663395"/>
    <w:rsid w:val="006633FD"/>
    <w:rsid w:val="006634BE"/>
    <w:rsid w:val="006635C7"/>
    <w:rsid w:val="00663CC7"/>
    <w:rsid w:val="006640E5"/>
    <w:rsid w:val="006641AA"/>
    <w:rsid w:val="00664440"/>
    <w:rsid w:val="006644D1"/>
    <w:rsid w:val="00664680"/>
    <w:rsid w:val="00664719"/>
    <w:rsid w:val="00665004"/>
    <w:rsid w:val="00665E26"/>
    <w:rsid w:val="0066797A"/>
    <w:rsid w:val="00667F68"/>
    <w:rsid w:val="00667F86"/>
    <w:rsid w:val="0067000F"/>
    <w:rsid w:val="0067016F"/>
    <w:rsid w:val="00670CDF"/>
    <w:rsid w:val="00671821"/>
    <w:rsid w:val="00671851"/>
    <w:rsid w:val="006718E0"/>
    <w:rsid w:val="0067196E"/>
    <w:rsid w:val="00672274"/>
    <w:rsid w:val="00672637"/>
    <w:rsid w:val="00672AFB"/>
    <w:rsid w:val="00673314"/>
    <w:rsid w:val="006740C7"/>
    <w:rsid w:val="00674136"/>
    <w:rsid w:val="00674AE4"/>
    <w:rsid w:val="00674E52"/>
    <w:rsid w:val="006753C9"/>
    <w:rsid w:val="0067557D"/>
    <w:rsid w:val="0067570F"/>
    <w:rsid w:val="00675713"/>
    <w:rsid w:val="00675B87"/>
    <w:rsid w:val="00675D07"/>
    <w:rsid w:val="0067680E"/>
    <w:rsid w:val="006768FE"/>
    <w:rsid w:val="00676950"/>
    <w:rsid w:val="00676C76"/>
    <w:rsid w:val="00676C96"/>
    <w:rsid w:val="00677191"/>
    <w:rsid w:val="00677B9F"/>
    <w:rsid w:val="00677BD7"/>
    <w:rsid w:val="0068062A"/>
    <w:rsid w:val="00680730"/>
    <w:rsid w:val="006808DD"/>
    <w:rsid w:val="00680F0F"/>
    <w:rsid w:val="00681199"/>
    <w:rsid w:val="0068151C"/>
    <w:rsid w:val="0068154D"/>
    <w:rsid w:val="00681584"/>
    <w:rsid w:val="006816C9"/>
    <w:rsid w:val="00682C06"/>
    <w:rsid w:val="00682C16"/>
    <w:rsid w:val="00682F65"/>
    <w:rsid w:val="006833B5"/>
    <w:rsid w:val="006838A3"/>
    <w:rsid w:val="006838B2"/>
    <w:rsid w:val="00683C69"/>
    <w:rsid w:val="00683D07"/>
    <w:rsid w:val="00683E12"/>
    <w:rsid w:val="00683ECB"/>
    <w:rsid w:val="00684074"/>
    <w:rsid w:val="006840D4"/>
    <w:rsid w:val="0068443B"/>
    <w:rsid w:val="00684EF2"/>
    <w:rsid w:val="006851F2"/>
    <w:rsid w:val="0068561A"/>
    <w:rsid w:val="006858A6"/>
    <w:rsid w:val="00685B8F"/>
    <w:rsid w:val="00685DED"/>
    <w:rsid w:val="006862C5"/>
    <w:rsid w:val="006863A9"/>
    <w:rsid w:val="00686C57"/>
    <w:rsid w:val="00686DF1"/>
    <w:rsid w:val="00686EFC"/>
    <w:rsid w:val="00686F8B"/>
    <w:rsid w:val="00687718"/>
    <w:rsid w:val="00687839"/>
    <w:rsid w:val="00687C57"/>
    <w:rsid w:val="00690672"/>
    <w:rsid w:val="00690705"/>
    <w:rsid w:val="00690736"/>
    <w:rsid w:val="0069113A"/>
    <w:rsid w:val="0069153D"/>
    <w:rsid w:val="00691792"/>
    <w:rsid w:val="006917A9"/>
    <w:rsid w:val="006918FA"/>
    <w:rsid w:val="00691A96"/>
    <w:rsid w:val="00691B87"/>
    <w:rsid w:val="00691FBA"/>
    <w:rsid w:val="006926A9"/>
    <w:rsid w:val="00692704"/>
    <w:rsid w:val="00692A5B"/>
    <w:rsid w:val="0069344C"/>
    <w:rsid w:val="0069364D"/>
    <w:rsid w:val="00693A0B"/>
    <w:rsid w:val="00693A4E"/>
    <w:rsid w:val="00693D2A"/>
    <w:rsid w:val="00693F03"/>
    <w:rsid w:val="0069408A"/>
    <w:rsid w:val="006948F9"/>
    <w:rsid w:val="00694DEA"/>
    <w:rsid w:val="00695126"/>
    <w:rsid w:val="00695717"/>
    <w:rsid w:val="00695B31"/>
    <w:rsid w:val="00695CC5"/>
    <w:rsid w:val="00696902"/>
    <w:rsid w:val="00696C77"/>
    <w:rsid w:val="006976AA"/>
    <w:rsid w:val="00697A1B"/>
    <w:rsid w:val="00697C40"/>
    <w:rsid w:val="00697C93"/>
    <w:rsid w:val="00697D29"/>
    <w:rsid w:val="00697EBE"/>
    <w:rsid w:val="006A0249"/>
    <w:rsid w:val="006A05A6"/>
    <w:rsid w:val="006A05B0"/>
    <w:rsid w:val="006A06D0"/>
    <w:rsid w:val="006A08B5"/>
    <w:rsid w:val="006A0AFB"/>
    <w:rsid w:val="006A0B67"/>
    <w:rsid w:val="006A0CC0"/>
    <w:rsid w:val="006A0E80"/>
    <w:rsid w:val="006A1FAD"/>
    <w:rsid w:val="006A20DD"/>
    <w:rsid w:val="006A2474"/>
    <w:rsid w:val="006A29D7"/>
    <w:rsid w:val="006A2C46"/>
    <w:rsid w:val="006A2D59"/>
    <w:rsid w:val="006A31B8"/>
    <w:rsid w:val="006A347C"/>
    <w:rsid w:val="006A34BF"/>
    <w:rsid w:val="006A3583"/>
    <w:rsid w:val="006A3648"/>
    <w:rsid w:val="006A3A3D"/>
    <w:rsid w:val="006A3E43"/>
    <w:rsid w:val="006A41F4"/>
    <w:rsid w:val="006A4938"/>
    <w:rsid w:val="006A4D51"/>
    <w:rsid w:val="006A52B1"/>
    <w:rsid w:val="006A5433"/>
    <w:rsid w:val="006A55AC"/>
    <w:rsid w:val="006A5A65"/>
    <w:rsid w:val="006A691F"/>
    <w:rsid w:val="006A6961"/>
    <w:rsid w:val="006A69F0"/>
    <w:rsid w:val="006A6E06"/>
    <w:rsid w:val="006A77EA"/>
    <w:rsid w:val="006A7CCE"/>
    <w:rsid w:val="006A7D60"/>
    <w:rsid w:val="006A7DBD"/>
    <w:rsid w:val="006A7F76"/>
    <w:rsid w:val="006B0346"/>
    <w:rsid w:val="006B0ABD"/>
    <w:rsid w:val="006B0E0F"/>
    <w:rsid w:val="006B1361"/>
    <w:rsid w:val="006B14F4"/>
    <w:rsid w:val="006B1DDF"/>
    <w:rsid w:val="006B2854"/>
    <w:rsid w:val="006B352F"/>
    <w:rsid w:val="006B362F"/>
    <w:rsid w:val="006B363B"/>
    <w:rsid w:val="006B44C3"/>
    <w:rsid w:val="006B44FE"/>
    <w:rsid w:val="006B4831"/>
    <w:rsid w:val="006B5AD9"/>
    <w:rsid w:val="006B5E36"/>
    <w:rsid w:val="006B6187"/>
    <w:rsid w:val="006B685C"/>
    <w:rsid w:val="006B68F6"/>
    <w:rsid w:val="006B69A6"/>
    <w:rsid w:val="006B6A19"/>
    <w:rsid w:val="006B74FF"/>
    <w:rsid w:val="006B7739"/>
    <w:rsid w:val="006B783B"/>
    <w:rsid w:val="006B7C1E"/>
    <w:rsid w:val="006B7D1F"/>
    <w:rsid w:val="006B7E6A"/>
    <w:rsid w:val="006B7E7D"/>
    <w:rsid w:val="006B7FBE"/>
    <w:rsid w:val="006C043E"/>
    <w:rsid w:val="006C09BB"/>
    <w:rsid w:val="006C0A7B"/>
    <w:rsid w:val="006C0ADE"/>
    <w:rsid w:val="006C111A"/>
    <w:rsid w:val="006C15C2"/>
    <w:rsid w:val="006C1B76"/>
    <w:rsid w:val="006C1D3D"/>
    <w:rsid w:val="006C2362"/>
    <w:rsid w:val="006C28AE"/>
    <w:rsid w:val="006C29A4"/>
    <w:rsid w:val="006C29F8"/>
    <w:rsid w:val="006C2C5E"/>
    <w:rsid w:val="006C2FA2"/>
    <w:rsid w:val="006C30F6"/>
    <w:rsid w:val="006C34AC"/>
    <w:rsid w:val="006C3554"/>
    <w:rsid w:val="006C36FB"/>
    <w:rsid w:val="006C3846"/>
    <w:rsid w:val="006C38B8"/>
    <w:rsid w:val="006C3A04"/>
    <w:rsid w:val="006C3C04"/>
    <w:rsid w:val="006C42BD"/>
    <w:rsid w:val="006C4381"/>
    <w:rsid w:val="006C455B"/>
    <w:rsid w:val="006C47B5"/>
    <w:rsid w:val="006C4D08"/>
    <w:rsid w:val="006C4D57"/>
    <w:rsid w:val="006C534C"/>
    <w:rsid w:val="006C54B4"/>
    <w:rsid w:val="006C56A6"/>
    <w:rsid w:val="006C5DD1"/>
    <w:rsid w:val="006C6254"/>
    <w:rsid w:val="006C62FE"/>
    <w:rsid w:val="006C6364"/>
    <w:rsid w:val="006C6944"/>
    <w:rsid w:val="006C73AB"/>
    <w:rsid w:val="006C7891"/>
    <w:rsid w:val="006C7A19"/>
    <w:rsid w:val="006C7EA1"/>
    <w:rsid w:val="006C7FA6"/>
    <w:rsid w:val="006D0056"/>
    <w:rsid w:val="006D0284"/>
    <w:rsid w:val="006D0AFC"/>
    <w:rsid w:val="006D0E40"/>
    <w:rsid w:val="006D0EA9"/>
    <w:rsid w:val="006D11E2"/>
    <w:rsid w:val="006D1397"/>
    <w:rsid w:val="006D1404"/>
    <w:rsid w:val="006D1713"/>
    <w:rsid w:val="006D24FA"/>
    <w:rsid w:val="006D275C"/>
    <w:rsid w:val="006D28B3"/>
    <w:rsid w:val="006D2971"/>
    <w:rsid w:val="006D2C9E"/>
    <w:rsid w:val="006D3268"/>
    <w:rsid w:val="006D34E9"/>
    <w:rsid w:val="006D3AED"/>
    <w:rsid w:val="006D3BBE"/>
    <w:rsid w:val="006D3E16"/>
    <w:rsid w:val="006D4192"/>
    <w:rsid w:val="006D428C"/>
    <w:rsid w:val="006D4426"/>
    <w:rsid w:val="006D47FB"/>
    <w:rsid w:val="006D486A"/>
    <w:rsid w:val="006D4885"/>
    <w:rsid w:val="006D5088"/>
    <w:rsid w:val="006D519C"/>
    <w:rsid w:val="006D519D"/>
    <w:rsid w:val="006D587B"/>
    <w:rsid w:val="006D5975"/>
    <w:rsid w:val="006D5AAC"/>
    <w:rsid w:val="006D5CD5"/>
    <w:rsid w:val="006D5F7A"/>
    <w:rsid w:val="006D674A"/>
    <w:rsid w:val="006D6D05"/>
    <w:rsid w:val="006D6D19"/>
    <w:rsid w:val="006D6D43"/>
    <w:rsid w:val="006D6F4A"/>
    <w:rsid w:val="006D7501"/>
    <w:rsid w:val="006D750D"/>
    <w:rsid w:val="006D7568"/>
    <w:rsid w:val="006E0087"/>
    <w:rsid w:val="006E0138"/>
    <w:rsid w:val="006E07AA"/>
    <w:rsid w:val="006E0A7C"/>
    <w:rsid w:val="006E0F1E"/>
    <w:rsid w:val="006E1195"/>
    <w:rsid w:val="006E1429"/>
    <w:rsid w:val="006E1581"/>
    <w:rsid w:val="006E16C4"/>
    <w:rsid w:val="006E1F68"/>
    <w:rsid w:val="006E2B4E"/>
    <w:rsid w:val="006E3043"/>
    <w:rsid w:val="006E33BD"/>
    <w:rsid w:val="006E379A"/>
    <w:rsid w:val="006E39F9"/>
    <w:rsid w:val="006E3BB9"/>
    <w:rsid w:val="006E3F10"/>
    <w:rsid w:val="006E3FF4"/>
    <w:rsid w:val="006E41FA"/>
    <w:rsid w:val="006E42F6"/>
    <w:rsid w:val="006E4AFD"/>
    <w:rsid w:val="006E4CBA"/>
    <w:rsid w:val="006E50FC"/>
    <w:rsid w:val="006E5237"/>
    <w:rsid w:val="006E5603"/>
    <w:rsid w:val="006E5634"/>
    <w:rsid w:val="006E670F"/>
    <w:rsid w:val="006E6711"/>
    <w:rsid w:val="006E679D"/>
    <w:rsid w:val="006E6EFB"/>
    <w:rsid w:val="006E70DD"/>
    <w:rsid w:val="006E725F"/>
    <w:rsid w:val="006E751E"/>
    <w:rsid w:val="006E7722"/>
    <w:rsid w:val="006E7926"/>
    <w:rsid w:val="006E7A6B"/>
    <w:rsid w:val="006E7E40"/>
    <w:rsid w:val="006F00F3"/>
    <w:rsid w:val="006F0134"/>
    <w:rsid w:val="006F0F98"/>
    <w:rsid w:val="006F1031"/>
    <w:rsid w:val="006F111E"/>
    <w:rsid w:val="006F1497"/>
    <w:rsid w:val="006F19B2"/>
    <w:rsid w:val="006F1C9E"/>
    <w:rsid w:val="006F1D0B"/>
    <w:rsid w:val="006F1DDD"/>
    <w:rsid w:val="006F21BB"/>
    <w:rsid w:val="006F23AE"/>
    <w:rsid w:val="006F2909"/>
    <w:rsid w:val="006F2925"/>
    <w:rsid w:val="006F3233"/>
    <w:rsid w:val="006F3307"/>
    <w:rsid w:val="006F3D07"/>
    <w:rsid w:val="006F3D68"/>
    <w:rsid w:val="006F3D80"/>
    <w:rsid w:val="006F3F12"/>
    <w:rsid w:val="006F4427"/>
    <w:rsid w:val="006F4588"/>
    <w:rsid w:val="006F45F3"/>
    <w:rsid w:val="006F4A12"/>
    <w:rsid w:val="006F4AB5"/>
    <w:rsid w:val="006F4AE9"/>
    <w:rsid w:val="006F4D0C"/>
    <w:rsid w:val="006F5A4B"/>
    <w:rsid w:val="006F6134"/>
    <w:rsid w:val="006F6247"/>
    <w:rsid w:val="006F651F"/>
    <w:rsid w:val="006F672A"/>
    <w:rsid w:val="006F6DEE"/>
    <w:rsid w:val="006F6E60"/>
    <w:rsid w:val="006F6F84"/>
    <w:rsid w:val="006F75E7"/>
    <w:rsid w:val="006F77C6"/>
    <w:rsid w:val="006F7FCD"/>
    <w:rsid w:val="007001E4"/>
    <w:rsid w:val="00700326"/>
    <w:rsid w:val="00700518"/>
    <w:rsid w:val="0070060C"/>
    <w:rsid w:val="00700CEC"/>
    <w:rsid w:val="007012B7"/>
    <w:rsid w:val="007013F4"/>
    <w:rsid w:val="0070169E"/>
    <w:rsid w:val="007019DC"/>
    <w:rsid w:val="00701DEA"/>
    <w:rsid w:val="0070228C"/>
    <w:rsid w:val="007022E5"/>
    <w:rsid w:val="00702567"/>
    <w:rsid w:val="007026DE"/>
    <w:rsid w:val="00702F00"/>
    <w:rsid w:val="00703079"/>
    <w:rsid w:val="007037B5"/>
    <w:rsid w:val="00703C39"/>
    <w:rsid w:val="00703D74"/>
    <w:rsid w:val="00703EE8"/>
    <w:rsid w:val="00704221"/>
    <w:rsid w:val="00704B25"/>
    <w:rsid w:val="00704BE6"/>
    <w:rsid w:val="00704E64"/>
    <w:rsid w:val="00704EAF"/>
    <w:rsid w:val="00704FE7"/>
    <w:rsid w:val="0070557F"/>
    <w:rsid w:val="007057A4"/>
    <w:rsid w:val="007059FA"/>
    <w:rsid w:val="00705B7D"/>
    <w:rsid w:val="00705D1D"/>
    <w:rsid w:val="00706186"/>
    <w:rsid w:val="007062A9"/>
    <w:rsid w:val="00706397"/>
    <w:rsid w:val="00706BD0"/>
    <w:rsid w:val="0070717D"/>
    <w:rsid w:val="0070783A"/>
    <w:rsid w:val="00707AAA"/>
    <w:rsid w:val="00707B8A"/>
    <w:rsid w:val="007100F7"/>
    <w:rsid w:val="0071012E"/>
    <w:rsid w:val="00710358"/>
    <w:rsid w:val="0071042D"/>
    <w:rsid w:val="007105FA"/>
    <w:rsid w:val="007107A9"/>
    <w:rsid w:val="00710869"/>
    <w:rsid w:val="00710FD7"/>
    <w:rsid w:val="007113B7"/>
    <w:rsid w:val="00711C60"/>
    <w:rsid w:val="00711D3E"/>
    <w:rsid w:val="00711EF2"/>
    <w:rsid w:val="00711F4D"/>
    <w:rsid w:val="007120BB"/>
    <w:rsid w:val="0071258E"/>
    <w:rsid w:val="00712799"/>
    <w:rsid w:val="007127CA"/>
    <w:rsid w:val="007129C3"/>
    <w:rsid w:val="00712DEE"/>
    <w:rsid w:val="00712E05"/>
    <w:rsid w:val="00713610"/>
    <w:rsid w:val="007137C2"/>
    <w:rsid w:val="007138F0"/>
    <w:rsid w:val="00713A62"/>
    <w:rsid w:val="00714164"/>
    <w:rsid w:val="00714598"/>
    <w:rsid w:val="007145F7"/>
    <w:rsid w:val="0071493A"/>
    <w:rsid w:val="00714F93"/>
    <w:rsid w:val="0071524D"/>
    <w:rsid w:val="00715328"/>
    <w:rsid w:val="007153CC"/>
    <w:rsid w:val="007157ED"/>
    <w:rsid w:val="00715C2E"/>
    <w:rsid w:val="00715EF8"/>
    <w:rsid w:val="0071645A"/>
    <w:rsid w:val="007168AB"/>
    <w:rsid w:val="007168E6"/>
    <w:rsid w:val="00716D34"/>
    <w:rsid w:val="00717134"/>
    <w:rsid w:val="007171AC"/>
    <w:rsid w:val="00717C04"/>
    <w:rsid w:val="0072055C"/>
    <w:rsid w:val="00720F91"/>
    <w:rsid w:val="00721C0B"/>
    <w:rsid w:val="00722093"/>
    <w:rsid w:val="00722599"/>
    <w:rsid w:val="00722985"/>
    <w:rsid w:val="007229F3"/>
    <w:rsid w:val="00722A6D"/>
    <w:rsid w:val="007232D1"/>
    <w:rsid w:val="00723AA4"/>
    <w:rsid w:val="007247A3"/>
    <w:rsid w:val="007247B8"/>
    <w:rsid w:val="0072488F"/>
    <w:rsid w:val="00724922"/>
    <w:rsid w:val="00724A62"/>
    <w:rsid w:val="00724B74"/>
    <w:rsid w:val="00724B91"/>
    <w:rsid w:val="00724E50"/>
    <w:rsid w:val="007253FC"/>
    <w:rsid w:val="00725407"/>
    <w:rsid w:val="007255A1"/>
    <w:rsid w:val="00725C14"/>
    <w:rsid w:val="00725F5E"/>
    <w:rsid w:val="00726069"/>
    <w:rsid w:val="007260CD"/>
    <w:rsid w:val="0072626B"/>
    <w:rsid w:val="0072632D"/>
    <w:rsid w:val="00726384"/>
    <w:rsid w:val="00726521"/>
    <w:rsid w:val="00726C53"/>
    <w:rsid w:val="00726DFC"/>
    <w:rsid w:val="00727065"/>
    <w:rsid w:val="00727668"/>
    <w:rsid w:val="00727C29"/>
    <w:rsid w:val="0073017C"/>
    <w:rsid w:val="0073035F"/>
    <w:rsid w:val="007309D7"/>
    <w:rsid w:val="00730CAA"/>
    <w:rsid w:val="00730DA4"/>
    <w:rsid w:val="007314DF"/>
    <w:rsid w:val="0073169C"/>
    <w:rsid w:val="00731A6E"/>
    <w:rsid w:val="00731AB6"/>
    <w:rsid w:val="00731D26"/>
    <w:rsid w:val="0073277B"/>
    <w:rsid w:val="007328A3"/>
    <w:rsid w:val="00732928"/>
    <w:rsid w:val="00732DD5"/>
    <w:rsid w:val="007334B5"/>
    <w:rsid w:val="007336C6"/>
    <w:rsid w:val="00733A03"/>
    <w:rsid w:val="00734719"/>
    <w:rsid w:val="00734BA2"/>
    <w:rsid w:val="00734C04"/>
    <w:rsid w:val="00735173"/>
    <w:rsid w:val="0073523F"/>
    <w:rsid w:val="0073560A"/>
    <w:rsid w:val="007356EC"/>
    <w:rsid w:val="0073577F"/>
    <w:rsid w:val="007357E5"/>
    <w:rsid w:val="007358DC"/>
    <w:rsid w:val="00736316"/>
    <w:rsid w:val="0073631C"/>
    <w:rsid w:val="0073640D"/>
    <w:rsid w:val="00736A6C"/>
    <w:rsid w:val="00736D66"/>
    <w:rsid w:val="00736FA0"/>
    <w:rsid w:val="007370A0"/>
    <w:rsid w:val="007370C1"/>
    <w:rsid w:val="00737978"/>
    <w:rsid w:val="00737B88"/>
    <w:rsid w:val="00737C63"/>
    <w:rsid w:val="00737EAD"/>
    <w:rsid w:val="00740048"/>
    <w:rsid w:val="0074006E"/>
    <w:rsid w:val="007404EB"/>
    <w:rsid w:val="00740541"/>
    <w:rsid w:val="00740D81"/>
    <w:rsid w:val="00740E52"/>
    <w:rsid w:val="00740F16"/>
    <w:rsid w:val="00740F9E"/>
    <w:rsid w:val="00741038"/>
    <w:rsid w:val="007415FA"/>
    <w:rsid w:val="00741835"/>
    <w:rsid w:val="00741AEB"/>
    <w:rsid w:val="007420C4"/>
    <w:rsid w:val="007421E3"/>
    <w:rsid w:val="0074226C"/>
    <w:rsid w:val="00742A13"/>
    <w:rsid w:val="00742C16"/>
    <w:rsid w:val="00742D0E"/>
    <w:rsid w:val="00743029"/>
    <w:rsid w:val="00743CEF"/>
    <w:rsid w:val="00743E29"/>
    <w:rsid w:val="007444EC"/>
    <w:rsid w:val="0074458E"/>
    <w:rsid w:val="00744DE7"/>
    <w:rsid w:val="00745398"/>
    <w:rsid w:val="00745629"/>
    <w:rsid w:val="00745806"/>
    <w:rsid w:val="00745923"/>
    <w:rsid w:val="00745C09"/>
    <w:rsid w:val="00745C4A"/>
    <w:rsid w:val="00746138"/>
    <w:rsid w:val="0074697A"/>
    <w:rsid w:val="007470E7"/>
    <w:rsid w:val="007473E8"/>
    <w:rsid w:val="00747D7D"/>
    <w:rsid w:val="00747E3C"/>
    <w:rsid w:val="00750255"/>
    <w:rsid w:val="00750AA7"/>
    <w:rsid w:val="00750BF0"/>
    <w:rsid w:val="00750ED3"/>
    <w:rsid w:val="00750F3E"/>
    <w:rsid w:val="007513F2"/>
    <w:rsid w:val="007514CC"/>
    <w:rsid w:val="007519C4"/>
    <w:rsid w:val="0075227B"/>
    <w:rsid w:val="00752311"/>
    <w:rsid w:val="00752928"/>
    <w:rsid w:val="00752C98"/>
    <w:rsid w:val="007533BB"/>
    <w:rsid w:val="00753958"/>
    <w:rsid w:val="00753BCA"/>
    <w:rsid w:val="00753F7F"/>
    <w:rsid w:val="0075411C"/>
    <w:rsid w:val="0075421A"/>
    <w:rsid w:val="00754444"/>
    <w:rsid w:val="00754E61"/>
    <w:rsid w:val="0075541E"/>
    <w:rsid w:val="007559E2"/>
    <w:rsid w:val="00756406"/>
    <w:rsid w:val="00756537"/>
    <w:rsid w:val="00757263"/>
    <w:rsid w:val="0075780C"/>
    <w:rsid w:val="00757E46"/>
    <w:rsid w:val="00760B6A"/>
    <w:rsid w:val="00760B73"/>
    <w:rsid w:val="00760CD5"/>
    <w:rsid w:val="00761E9B"/>
    <w:rsid w:val="00761F0F"/>
    <w:rsid w:val="0076259A"/>
    <w:rsid w:val="00762749"/>
    <w:rsid w:val="0076274D"/>
    <w:rsid w:val="0076299C"/>
    <w:rsid w:val="007629A2"/>
    <w:rsid w:val="00763125"/>
    <w:rsid w:val="0076318A"/>
    <w:rsid w:val="00763282"/>
    <w:rsid w:val="00763368"/>
    <w:rsid w:val="00763F2A"/>
    <w:rsid w:val="007641EF"/>
    <w:rsid w:val="00764743"/>
    <w:rsid w:val="00764946"/>
    <w:rsid w:val="00764D1A"/>
    <w:rsid w:val="00764D6F"/>
    <w:rsid w:val="007650EF"/>
    <w:rsid w:val="00765410"/>
    <w:rsid w:val="0076563F"/>
    <w:rsid w:val="007656AF"/>
    <w:rsid w:val="00765B96"/>
    <w:rsid w:val="00765FAA"/>
    <w:rsid w:val="00766505"/>
    <w:rsid w:val="00766BAB"/>
    <w:rsid w:val="00766D35"/>
    <w:rsid w:val="00766DC5"/>
    <w:rsid w:val="0076760F"/>
    <w:rsid w:val="00767CF3"/>
    <w:rsid w:val="00767EA1"/>
    <w:rsid w:val="00770106"/>
    <w:rsid w:val="0077025B"/>
    <w:rsid w:val="00770934"/>
    <w:rsid w:val="007716AD"/>
    <w:rsid w:val="00771939"/>
    <w:rsid w:val="00771FBB"/>
    <w:rsid w:val="007725E1"/>
    <w:rsid w:val="00772775"/>
    <w:rsid w:val="007727D3"/>
    <w:rsid w:val="007728B9"/>
    <w:rsid w:val="00772C47"/>
    <w:rsid w:val="007730B0"/>
    <w:rsid w:val="007731E0"/>
    <w:rsid w:val="00773253"/>
    <w:rsid w:val="007734E3"/>
    <w:rsid w:val="00773688"/>
    <w:rsid w:val="007737DE"/>
    <w:rsid w:val="00773B41"/>
    <w:rsid w:val="00773D70"/>
    <w:rsid w:val="00773E38"/>
    <w:rsid w:val="00774349"/>
    <w:rsid w:val="007744A6"/>
    <w:rsid w:val="00774F18"/>
    <w:rsid w:val="0077514C"/>
    <w:rsid w:val="00775272"/>
    <w:rsid w:val="007754BD"/>
    <w:rsid w:val="00775994"/>
    <w:rsid w:val="00775F24"/>
    <w:rsid w:val="007763E9"/>
    <w:rsid w:val="00776B5A"/>
    <w:rsid w:val="00776E3A"/>
    <w:rsid w:val="00776F2F"/>
    <w:rsid w:val="00776F43"/>
    <w:rsid w:val="00776FFD"/>
    <w:rsid w:val="00777314"/>
    <w:rsid w:val="00777466"/>
    <w:rsid w:val="00777F70"/>
    <w:rsid w:val="00777FE1"/>
    <w:rsid w:val="0078003E"/>
    <w:rsid w:val="00780277"/>
    <w:rsid w:val="007803A3"/>
    <w:rsid w:val="007803A5"/>
    <w:rsid w:val="007803AD"/>
    <w:rsid w:val="00780555"/>
    <w:rsid w:val="0078073B"/>
    <w:rsid w:val="00780787"/>
    <w:rsid w:val="00780A9A"/>
    <w:rsid w:val="0078118F"/>
    <w:rsid w:val="00781ECA"/>
    <w:rsid w:val="007828C7"/>
    <w:rsid w:val="00782D24"/>
    <w:rsid w:val="0078329C"/>
    <w:rsid w:val="007832BB"/>
    <w:rsid w:val="007834DE"/>
    <w:rsid w:val="0078378F"/>
    <w:rsid w:val="00784505"/>
    <w:rsid w:val="0078478C"/>
    <w:rsid w:val="007856EB"/>
    <w:rsid w:val="00786A60"/>
    <w:rsid w:val="00786AD2"/>
    <w:rsid w:val="00786CD4"/>
    <w:rsid w:val="00786E91"/>
    <w:rsid w:val="00787015"/>
    <w:rsid w:val="00787344"/>
    <w:rsid w:val="007876E2"/>
    <w:rsid w:val="0079184E"/>
    <w:rsid w:val="007921D9"/>
    <w:rsid w:val="00792612"/>
    <w:rsid w:val="00793268"/>
    <w:rsid w:val="007932D5"/>
    <w:rsid w:val="00793A1D"/>
    <w:rsid w:val="00793BCA"/>
    <w:rsid w:val="00793E0B"/>
    <w:rsid w:val="007941F3"/>
    <w:rsid w:val="00794AD3"/>
    <w:rsid w:val="00794DA6"/>
    <w:rsid w:val="007952B0"/>
    <w:rsid w:val="00795315"/>
    <w:rsid w:val="00795950"/>
    <w:rsid w:val="00795B7C"/>
    <w:rsid w:val="00795CEC"/>
    <w:rsid w:val="0079611D"/>
    <w:rsid w:val="00796899"/>
    <w:rsid w:val="0079690C"/>
    <w:rsid w:val="00796B0C"/>
    <w:rsid w:val="00796BE7"/>
    <w:rsid w:val="00796F8E"/>
    <w:rsid w:val="007970DD"/>
    <w:rsid w:val="007974E4"/>
    <w:rsid w:val="00797601"/>
    <w:rsid w:val="00797802"/>
    <w:rsid w:val="007A062D"/>
    <w:rsid w:val="007A0749"/>
    <w:rsid w:val="007A0D01"/>
    <w:rsid w:val="007A13AF"/>
    <w:rsid w:val="007A1629"/>
    <w:rsid w:val="007A16AE"/>
    <w:rsid w:val="007A18B2"/>
    <w:rsid w:val="007A1BD8"/>
    <w:rsid w:val="007A221B"/>
    <w:rsid w:val="007A2CEF"/>
    <w:rsid w:val="007A2CF8"/>
    <w:rsid w:val="007A349E"/>
    <w:rsid w:val="007A3DEA"/>
    <w:rsid w:val="007A3F77"/>
    <w:rsid w:val="007A4189"/>
    <w:rsid w:val="007A458C"/>
    <w:rsid w:val="007A4A0D"/>
    <w:rsid w:val="007A4B20"/>
    <w:rsid w:val="007A5B9D"/>
    <w:rsid w:val="007A5E11"/>
    <w:rsid w:val="007A62E9"/>
    <w:rsid w:val="007A696F"/>
    <w:rsid w:val="007A6AA7"/>
    <w:rsid w:val="007A7360"/>
    <w:rsid w:val="007A76E1"/>
    <w:rsid w:val="007A7CC2"/>
    <w:rsid w:val="007A7D65"/>
    <w:rsid w:val="007B03E9"/>
    <w:rsid w:val="007B054B"/>
    <w:rsid w:val="007B075F"/>
    <w:rsid w:val="007B0B5C"/>
    <w:rsid w:val="007B0B6E"/>
    <w:rsid w:val="007B0C13"/>
    <w:rsid w:val="007B0C1D"/>
    <w:rsid w:val="007B0E06"/>
    <w:rsid w:val="007B15AB"/>
    <w:rsid w:val="007B174E"/>
    <w:rsid w:val="007B17A8"/>
    <w:rsid w:val="007B18C8"/>
    <w:rsid w:val="007B1C7F"/>
    <w:rsid w:val="007B223C"/>
    <w:rsid w:val="007B2281"/>
    <w:rsid w:val="007B2D7E"/>
    <w:rsid w:val="007B2F75"/>
    <w:rsid w:val="007B3329"/>
    <w:rsid w:val="007B366A"/>
    <w:rsid w:val="007B3962"/>
    <w:rsid w:val="007B42C7"/>
    <w:rsid w:val="007B4EA9"/>
    <w:rsid w:val="007B52E6"/>
    <w:rsid w:val="007B5652"/>
    <w:rsid w:val="007B59D1"/>
    <w:rsid w:val="007B5D2E"/>
    <w:rsid w:val="007B5F64"/>
    <w:rsid w:val="007B5FED"/>
    <w:rsid w:val="007B610E"/>
    <w:rsid w:val="007B64D8"/>
    <w:rsid w:val="007B670C"/>
    <w:rsid w:val="007B678B"/>
    <w:rsid w:val="007B6C98"/>
    <w:rsid w:val="007B72A9"/>
    <w:rsid w:val="007B7428"/>
    <w:rsid w:val="007B76AF"/>
    <w:rsid w:val="007B7773"/>
    <w:rsid w:val="007B78C4"/>
    <w:rsid w:val="007B7EB8"/>
    <w:rsid w:val="007C0505"/>
    <w:rsid w:val="007C0B98"/>
    <w:rsid w:val="007C0C34"/>
    <w:rsid w:val="007C0C3B"/>
    <w:rsid w:val="007C1008"/>
    <w:rsid w:val="007C143F"/>
    <w:rsid w:val="007C1A25"/>
    <w:rsid w:val="007C1AF8"/>
    <w:rsid w:val="007C1E51"/>
    <w:rsid w:val="007C23DB"/>
    <w:rsid w:val="007C28C3"/>
    <w:rsid w:val="007C31D6"/>
    <w:rsid w:val="007C3372"/>
    <w:rsid w:val="007C3451"/>
    <w:rsid w:val="007C3570"/>
    <w:rsid w:val="007C38F5"/>
    <w:rsid w:val="007C3C20"/>
    <w:rsid w:val="007C3D3C"/>
    <w:rsid w:val="007C3D62"/>
    <w:rsid w:val="007C4118"/>
    <w:rsid w:val="007C4154"/>
    <w:rsid w:val="007C4248"/>
    <w:rsid w:val="007C42FC"/>
    <w:rsid w:val="007C4305"/>
    <w:rsid w:val="007C4B43"/>
    <w:rsid w:val="007C5142"/>
    <w:rsid w:val="007C58F8"/>
    <w:rsid w:val="007C59E6"/>
    <w:rsid w:val="007C5E79"/>
    <w:rsid w:val="007C6029"/>
    <w:rsid w:val="007C647C"/>
    <w:rsid w:val="007C6551"/>
    <w:rsid w:val="007C656B"/>
    <w:rsid w:val="007C66B6"/>
    <w:rsid w:val="007C733F"/>
    <w:rsid w:val="007C7BBF"/>
    <w:rsid w:val="007C7CAD"/>
    <w:rsid w:val="007C7E25"/>
    <w:rsid w:val="007D03A1"/>
    <w:rsid w:val="007D0413"/>
    <w:rsid w:val="007D05B2"/>
    <w:rsid w:val="007D0A6B"/>
    <w:rsid w:val="007D0ADA"/>
    <w:rsid w:val="007D0D55"/>
    <w:rsid w:val="007D1272"/>
    <w:rsid w:val="007D1496"/>
    <w:rsid w:val="007D1B70"/>
    <w:rsid w:val="007D1DCA"/>
    <w:rsid w:val="007D27BE"/>
    <w:rsid w:val="007D2B2E"/>
    <w:rsid w:val="007D3234"/>
    <w:rsid w:val="007D39CD"/>
    <w:rsid w:val="007D3BDD"/>
    <w:rsid w:val="007D3F1E"/>
    <w:rsid w:val="007D4117"/>
    <w:rsid w:val="007D47A0"/>
    <w:rsid w:val="007D4890"/>
    <w:rsid w:val="007D4D5A"/>
    <w:rsid w:val="007D51EC"/>
    <w:rsid w:val="007D5361"/>
    <w:rsid w:val="007D55FB"/>
    <w:rsid w:val="007D5896"/>
    <w:rsid w:val="007D59CB"/>
    <w:rsid w:val="007D5D86"/>
    <w:rsid w:val="007D5F64"/>
    <w:rsid w:val="007D62FA"/>
    <w:rsid w:val="007D6816"/>
    <w:rsid w:val="007D688A"/>
    <w:rsid w:val="007D6B50"/>
    <w:rsid w:val="007D6D65"/>
    <w:rsid w:val="007D6D8F"/>
    <w:rsid w:val="007D7000"/>
    <w:rsid w:val="007D7073"/>
    <w:rsid w:val="007D7460"/>
    <w:rsid w:val="007D75F7"/>
    <w:rsid w:val="007D76F5"/>
    <w:rsid w:val="007D7748"/>
    <w:rsid w:val="007D788D"/>
    <w:rsid w:val="007D7C2D"/>
    <w:rsid w:val="007D7C3B"/>
    <w:rsid w:val="007E00DE"/>
    <w:rsid w:val="007E0508"/>
    <w:rsid w:val="007E0810"/>
    <w:rsid w:val="007E084C"/>
    <w:rsid w:val="007E0A99"/>
    <w:rsid w:val="007E0DA1"/>
    <w:rsid w:val="007E14D7"/>
    <w:rsid w:val="007E187D"/>
    <w:rsid w:val="007E1B4D"/>
    <w:rsid w:val="007E1ED6"/>
    <w:rsid w:val="007E2162"/>
    <w:rsid w:val="007E2201"/>
    <w:rsid w:val="007E2C79"/>
    <w:rsid w:val="007E3188"/>
    <w:rsid w:val="007E32EF"/>
    <w:rsid w:val="007E3753"/>
    <w:rsid w:val="007E3A22"/>
    <w:rsid w:val="007E3A74"/>
    <w:rsid w:val="007E3BB9"/>
    <w:rsid w:val="007E3C3B"/>
    <w:rsid w:val="007E3C8B"/>
    <w:rsid w:val="007E40CC"/>
    <w:rsid w:val="007E4612"/>
    <w:rsid w:val="007E47DB"/>
    <w:rsid w:val="007E4803"/>
    <w:rsid w:val="007E4856"/>
    <w:rsid w:val="007E492E"/>
    <w:rsid w:val="007E538F"/>
    <w:rsid w:val="007E562C"/>
    <w:rsid w:val="007E5AB8"/>
    <w:rsid w:val="007E6157"/>
    <w:rsid w:val="007E620F"/>
    <w:rsid w:val="007E638A"/>
    <w:rsid w:val="007E6C27"/>
    <w:rsid w:val="007E74D5"/>
    <w:rsid w:val="007E759F"/>
    <w:rsid w:val="007E76B8"/>
    <w:rsid w:val="007E7921"/>
    <w:rsid w:val="007E7E92"/>
    <w:rsid w:val="007E7FD3"/>
    <w:rsid w:val="007F0043"/>
    <w:rsid w:val="007F06E2"/>
    <w:rsid w:val="007F0DAA"/>
    <w:rsid w:val="007F10ED"/>
    <w:rsid w:val="007F1125"/>
    <w:rsid w:val="007F1640"/>
    <w:rsid w:val="007F1913"/>
    <w:rsid w:val="007F1A0D"/>
    <w:rsid w:val="007F1B6A"/>
    <w:rsid w:val="007F1BF5"/>
    <w:rsid w:val="007F1EF2"/>
    <w:rsid w:val="007F2652"/>
    <w:rsid w:val="007F2949"/>
    <w:rsid w:val="007F2A21"/>
    <w:rsid w:val="007F2B42"/>
    <w:rsid w:val="007F2BB0"/>
    <w:rsid w:val="007F2CB0"/>
    <w:rsid w:val="007F306D"/>
    <w:rsid w:val="007F30F4"/>
    <w:rsid w:val="007F349E"/>
    <w:rsid w:val="007F3C3E"/>
    <w:rsid w:val="007F42FC"/>
    <w:rsid w:val="007F430C"/>
    <w:rsid w:val="007F4BE6"/>
    <w:rsid w:val="007F5983"/>
    <w:rsid w:val="007F5F0F"/>
    <w:rsid w:val="007F5F72"/>
    <w:rsid w:val="007F6004"/>
    <w:rsid w:val="007F6105"/>
    <w:rsid w:val="007F67C1"/>
    <w:rsid w:val="007F6AD0"/>
    <w:rsid w:val="007F7D1F"/>
    <w:rsid w:val="007F7D96"/>
    <w:rsid w:val="008000D5"/>
    <w:rsid w:val="008004BF"/>
    <w:rsid w:val="0080068E"/>
    <w:rsid w:val="008006A6"/>
    <w:rsid w:val="008006F9"/>
    <w:rsid w:val="00800EB7"/>
    <w:rsid w:val="008016D4"/>
    <w:rsid w:val="00801826"/>
    <w:rsid w:val="00801A15"/>
    <w:rsid w:val="00801A4D"/>
    <w:rsid w:val="00801A5A"/>
    <w:rsid w:val="00801C46"/>
    <w:rsid w:val="00801F98"/>
    <w:rsid w:val="008020B3"/>
    <w:rsid w:val="00802234"/>
    <w:rsid w:val="00802535"/>
    <w:rsid w:val="00802827"/>
    <w:rsid w:val="00802B7C"/>
    <w:rsid w:val="008030FF"/>
    <w:rsid w:val="0080450F"/>
    <w:rsid w:val="00804963"/>
    <w:rsid w:val="00804BE1"/>
    <w:rsid w:val="00804E4C"/>
    <w:rsid w:val="00805214"/>
    <w:rsid w:val="008053BC"/>
    <w:rsid w:val="00805871"/>
    <w:rsid w:val="008058F6"/>
    <w:rsid w:val="00805C95"/>
    <w:rsid w:val="00805E76"/>
    <w:rsid w:val="008068EE"/>
    <w:rsid w:val="00806BB9"/>
    <w:rsid w:val="00806CBC"/>
    <w:rsid w:val="00806D37"/>
    <w:rsid w:val="00806E46"/>
    <w:rsid w:val="0080714A"/>
    <w:rsid w:val="00807656"/>
    <w:rsid w:val="00807A28"/>
    <w:rsid w:val="00807AF4"/>
    <w:rsid w:val="008107F1"/>
    <w:rsid w:val="00810B5E"/>
    <w:rsid w:val="00810BB7"/>
    <w:rsid w:val="00811063"/>
    <w:rsid w:val="00811946"/>
    <w:rsid w:val="00811D61"/>
    <w:rsid w:val="0081211C"/>
    <w:rsid w:val="0081212E"/>
    <w:rsid w:val="008123FB"/>
    <w:rsid w:val="008124A5"/>
    <w:rsid w:val="008124F8"/>
    <w:rsid w:val="00812500"/>
    <w:rsid w:val="00812698"/>
    <w:rsid w:val="008126C6"/>
    <w:rsid w:val="008128DB"/>
    <w:rsid w:val="008138E9"/>
    <w:rsid w:val="00813D1D"/>
    <w:rsid w:val="00813E20"/>
    <w:rsid w:val="00814024"/>
    <w:rsid w:val="00814046"/>
    <w:rsid w:val="00814A0E"/>
    <w:rsid w:val="008157B4"/>
    <w:rsid w:val="00815D6A"/>
    <w:rsid w:val="00816044"/>
    <w:rsid w:val="00816508"/>
    <w:rsid w:val="00816F82"/>
    <w:rsid w:val="008173D4"/>
    <w:rsid w:val="0081744C"/>
    <w:rsid w:val="00817709"/>
    <w:rsid w:val="00817B06"/>
    <w:rsid w:val="00817E3B"/>
    <w:rsid w:val="00817EE1"/>
    <w:rsid w:val="0082016F"/>
    <w:rsid w:val="008201E7"/>
    <w:rsid w:val="00820446"/>
    <w:rsid w:val="008206A4"/>
    <w:rsid w:val="00820A30"/>
    <w:rsid w:val="00820E9E"/>
    <w:rsid w:val="00821108"/>
    <w:rsid w:val="008211A8"/>
    <w:rsid w:val="008218B8"/>
    <w:rsid w:val="008219BB"/>
    <w:rsid w:val="00821A36"/>
    <w:rsid w:val="00821B83"/>
    <w:rsid w:val="00821B8A"/>
    <w:rsid w:val="00821BB6"/>
    <w:rsid w:val="00821E2E"/>
    <w:rsid w:val="00822446"/>
    <w:rsid w:val="00822509"/>
    <w:rsid w:val="0082295B"/>
    <w:rsid w:val="00822B00"/>
    <w:rsid w:val="00822F93"/>
    <w:rsid w:val="00823567"/>
    <w:rsid w:val="0082378C"/>
    <w:rsid w:val="00823D95"/>
    <w:rsid w:val="00823E2E"/>
    <w:rsid w:val="00823F42"/>
    <w:rsid w:val="00824107"/>
    <w:rsid w:val="00824132"/>
    <w:rsid w:val="0082426F"/>
    <w:rsid w:val="008249BB"/>
    <w:rsid w:val="00824A03"/>
    <w:rsid w:val="00824A3B"/>
    <w:rsid w:val="00824D60"/>
    <w:rsid w:val="008252DF"/>
    <w:rsid w:val="00825A7B"/>
    <w:rsid w:val="00825D84"/>
    <w:rsid w:val="00825DA9"/>
    <w:rsid w:val="00825ED5"/>
    <w:rsid w:val="00827076"/>
    <w:rsid w:val="00827735"/>
    <w:rsid w:val="0082781A"/>
    <w:rsid w:val="00827A87"/>
    <w:rsid w:val="00827F73"/>
    <w:rsid w:val="00830977"/>
    <w:rsid w:val="00830A3A"/>
    <w:rsid w:val="00830C7C"/>
    <w:rsid w:val="00830EEF"/>
    <w:rsid w:val="0083141F"/>
    <w:rsid w:val="008319E9"/>
    <w:rsid w:val="00831D75"/>
    <w:rsid w:val="0083280D"/>
    <w:rsid w:val="0083290E"/>
    <w:rsid w:val="00832A94"/>
    <w:rsid w:val="00832D21"/>
    <w:rsid w:val="00832F08"/>
    <w:rsid w:val="00833819"/>
    <w:rsid w:val="00833BA3"/>
    <w:rsid w:val="00833BB4"/>
    <w:rsid w:val="00833D0F"/>
    <w:rsid w:val="00833F88"/>
    <w:rsid w:val="00834138"/>
    <w:rsid w:val="0083419A"/>
    <w:rsid w:val="008347E6"/>
    <w:rsid w:val="00834B05"/>
    <w:rsid w:val="00834BE5"/>
    <w:rsid w:val="00835054"/>
    <w:rsid w:val="008353D0"/>
    <w:rsid w:val="0083639A"/>
    <w:rsid w:val="0083672C"/>
    <w:rsid w:val="00836F2F"/>
    <w:rsid w:val="008371D7"/>
    <w:rsid w:val="008373AE"/>
    <w:rsid w:val="008377EE"/>
    <w:rsid w:val="00837F04"/>
    <w:rsid w:val="00837F4B"/>
    <w:rsid w:val="00840355"/>
    <w:rsid w:val="00840542"/>
    <w:rsid w:val="00840940"/>
    <w:rsid w:val="00840BFD"/>
    <w:rsid w:val="00840C60"/>
    <w:rsid w:val="00840DE7"/>
    <w:rsid w:val="00840E4A"/>
    <w:rsid w:val="008412EF"/>
    <w:rsid w:val="00841320"/>
    <w:rsid w:val="008417D7"/>
    <w:rsid w:val="00841B21"/>
    <w:rsid w:val="00841E16"/>
    <w:rsid w:val="00842168"/>
    <w:rsid w:val="00842583"/>
    <w:rsid w:val="00842984"/>
    <w:rsid w:val="00842C0D"/>
    <w:rsid w:val="008435F3"/>
    <w:rsid w:val="008436E6"/>
    <w:rsid w:val="008442FC"/>
    <w:rsid w:val="0084450C"/>
    <w:rsid w:val="008447DE"/>
    <w:rsid w:val="00844C19"/>
    <w:rsid w:val="00844D45"/>
    <w:rsid w:val="00844FB4"/>
    <w:rsid w:val="00845357"/>
    <w:rsid w:val="00845A1C"/>
    <w:rsid w:val="00845BD6"/>
    <w:rsid w:val="00845EFF"/>
    <w:rsid w:val="00846641"/>
    <w:rsid w:val="008469BF"/>
    <w:rsid w:val="00846CC8"/>
    <w:rsid w:val="00846D98"/>
    <w:rsid w:val="00846F18"/>
    <w:rsid w:val="00847478"/>
    <w:rsid w:val="00847722"/>
    <w:rsid w:val="0084786B"/>
    <w:rsid w:val="00847F12"/>
    <w:rsid w:val="00850955"/>
    <w:rsid w:val="00850CBF"/>
    <w:rsid w:val="00850D25"/>
    <w:rsid w:val="008513D9"/>
    <w:rsid w:val="008514F3"/>
    <w:rsid w:val="008514FA"/>
    <w:rsid w:val="00851524"/>
    <w:rsid w:val="008517CA"/>
    <w:rsid w:val="008522F6"/>
    <w:rsid w:val="00852AA4"/>
    <w:rsid w:val="00852C26"/>
    <w:rsid w:val="008538A5"/>
    <w:rsid w:val="00853A77"/>
    <w:rsid w:val="00853ACF"/>
    <w:rsid w:val="00853BDA"/>
    <w:rsid w:val="00853FE2"/>
    <w:rsid w:val="0085408A"/>
    <w:rsid w:val="008541C2"/>
    <w:rsid w:val="008541EB"/>
    <w:rsid w:val="00854CE5"/>
    <w:rsid w:val="00854E11"/>
    <w:rsid w:val="0085507C"/>
    <w:rsid w:val="008550DD"/>
    <w:rsid w:val="008551A1"/>
    <w:rsid w:val="00855C75"/>
    <w:rsid w:val="00855EA7"/>
    <w:rsid w:val="00855EB5"/>
    <w:rsid w:val="00855ED6"/>
    <w:rsid w:val="00855EF5"/>
    <w:rsid w:val="00856521"/>
    <w:rsid w:val="00856827"/>
    <w:rsid w:val="0085683B"/>
    <w:rsid w:val="00856B88"/>
    <w:rsid w:val="00856EAB"/>
    <w:rsid w:val="00856F74"/>
    <w:rsid w:val="00857172"/>
    <w:rsid w:val="0085754E"/>
    <w:rsid w:val="0085756F"/>
    <w:rsid w:val="00857748"/>
    <w:rsid w:val="008577C7"/>
    <w:rsid w:val="00857906"/>
    <w:rsid w:val="00857CC7"/>
    <w:rsid w:val="00860650"/>
    <w:rsid w:val="008606EA"/>
    <w:rsid w:val="00860CDC"/>
    <w:rsid w:val="00860EAF"/>
    <w:rsid w:val="0086173D"/>
    <w:rsid w:val="00861942"/>
    <w:rsid w:val="00861CAF"/>
    <w:rsid w:val="008620EE"/>
    <w:rsid w:val="00862587"/>
    <w:rsid w:val="0086283E"/>
    <w:rsid w:val="00862AAB"/>
    <w:rsid w:val="008631D5"/>
    <w:rsid w:val="00863B80"/>
    <w:rsid w:val="008642A0"/>
    <w:rsid w:val="008644D7"/>
    <w:rsid w:val="00864567"/>
    <w:rsid w:val="008645B6"/>
    <w:rsid w:val="00864A37"/>
    <w:rsid w:val="008651BA"/>
    <w:rsid w:val="00865675"/>
    <w:rsid w:val="00865805"/>
    <w:rsid w:val="00865873"/>
    <w:rsid w:val="00865B5D"/>
    <w:rsid w:val="00865BB7"/>
    <w:rsid w:val="00865CA9"/>
    <w:rsid w:val="0086610E"/>
    <w:rsid w:val="0086640E"/>
    <w:rsid w:val="00866510"/>
    <w:rsid w:val="00866A05"/>
    <w:rsid w:val="00866AA9"/>
    <w:rsid w:val="00866F07"/>
    <w:rsid w:val="00867024"/>
    <w:rsid w:val="008670AA"/>
    <w:rsid w:val="00867107"/>
    <w:rsid w:val="00867375"/>
    <w:rsid w:val="008673BF"/>
    <w:rsid w:val="008675B8"/>
    <w:rsid w:val="00867627"/>
    <w:rsid w:val="00867DDD"/>
    <w:rsid w:val="0087021C"/>
    <w:rsid w:val="008704B6"/>
    <w:rsid w:val="008706F3"/>
    <w:rsid w:val="00870EB3"/>
    <w:rsid w:val="00871018"/>
    <w:rsid w:val="0087102D"/>
    <w:rsid w:val="00871327"/>
    <w:rsid w:val="0087144A"/>
    <w:rsid w:val="00871563"/>
    <w:rsid w:val="00871CBD"/>
    <w:rsid w:val="00871E1F"/>
    <w:rsid w:val="008720D8"/>
    <w:rsid w:val="00872770"/>
    <w:rsid w:val="00872906"/>
    <w:rsid w:val="00872936"/>
    <w:rsid w:val="00872A2F"/>
    <w:rsid w:val="00872F8C"/>
    <w:rsid w:val="008730CA"/>
    <w:rsid w:val="008732B2"/>
    <w:rsid w:val="008735EC"/>
    <w:rsid w:val="00873E7D"/>
    <w:rsid w:val="00874085"/>
    <w:rsid w:val="008743CE"/>
    <w:rsid w:val="0087448A"/>
    <w:rsid w:val="00874968"/>
    <w:rsid w:val="00874A43"/>
    <w:rsid w:val="008751D5"/>
    <w:rsid w:val="00875200"/>
    <w:rsid w:val="00875D0F"/>
    <w:rsid w:val="00876584"/>
    <w:rsid w:val="008765DA"/>
    <w:rsid w:val="008768BB"/>
    <w:rsid w:val="008769C3"/>
    <w:rsid w:val="00876D47"/>
    <w:rsid w:val="00877339"/>
    <w:rsid w:val="00877937"/>
    <w:rsid w:val="008779EB"/>
    <w:rsid w:val="00877A6D"/>
    <w:rsid w:val="00877EAA"/>
    <w:rsid w:val="00880118"/>
    <w:rsid w:val="00880190"/>
    <w:rsid w:val="00880213"/>
    <w:rsid w:val="0088025A"/>
    <w:rsid w:val="00880487"/>
    <w:rsid w:val="008804D7"/>
    <w:rsid w:val="00881383"/>
    <w:rsid w:val="008816EC"/>
    <w:rsid w:val="0088232E"/>
    <w:rsid w:val="0088267D"/>
    <w:rsid w:val="00883BED"/>
    <w:rsid w:val="00883C7E"/>
    <w:rsid w:val="00883FF9"/>
    <w:rsid w:val="008843F0"/>
    <w:rsid w:val="008844DF"/>
    <w:rsid w:val="00884802"/>
    <w:rsid w:val="008849AD"/>
    <w:rsid w:val="00884CF6"/>
    <w:rsid w:val="00884E03"/>
    <w:rsid w:val="00884FBF"/>
    <w:rsid w:val="00885137"/>
    <w:rsid w:val="00885795"/>
    <w:rsid w:val="008858F2"/>
    <w:rsid w:val="00885CB9"/>
    <w:rsid w:val="00885CE3"/>
    <w:rsid w:val="00885CF4"/>
    <w:rsid w:val="00886164"/>
    <w:rsid w:val="008863EB"/>
    <w:rsid w:val="008868E3"/>
    <w:rsid w:val="0088692C"/>
    <w:rsid w:val="00886BBF"/>
    <w:rsid w:val="00886EFE"/>
    <w:rsid w:val="00887C28"/>
    <w:rsid w:val="00890156"/>
    <w:rsid w:val="008917D9"/>
    <w:rsid w:val="00891C0D"/>
    <w:rsid w:val="00891E42"/>
    <w:rsid w:val="008923D6"/>
    <w:rsid w:val="00892A2D"/>
    <w:rsid w:val="00892BEA"/>
    <w:rsid w:val="0089316D"/>
    <w:rsid w:val="00893441"/>
    <w:rsid w:val="0089373D"/>
    <w:rsid w:val="008937E2"/>
    <w:rsid w:val="00893CDF"/>
    <w:rsid w:val="00894284"/>
    <w:rsid w:val="008945DE"/>
    <w:rsid w:val="00894A8A"/>
    <w:rsid w:val="00894F60"/>
    <w:rsid w:val="00895121"/>
    <w:rsid w:val="00895465"/>
    <w:rsid w:val="00895894"/>
    <w:rsid w:val="00896264"/>
    <w:rsid w:val="00896334"/>
    <w:rsid w:val="00896437"/>
    <w:rsid w:val="00896694"/>
    <w:rsid w:val="00896702"/>
    <w:rsid w:val="0089672B"/>
    <w:rsid w:val="00896937"/>
    <w:rsid w:val="00896E93"/>
    <w:rsid w:val="0089745D"/>
    <w:rsid w:val="00897496"/>
    <w:rsid w:val="008975F2"/>
    <w:rsid w:val="0089764E"/>
    <w:rsid w:val="00897EFF"/>
    <w:rsid w:val="008A01C9"/>
    <w:rsid w:val="008A0B16"/>
    <w:rsid w:val="008A0B29"/>
    <w:rsid w:val="008A0CE3"/>
    <w:rsid w:val="008A0D5D"/>
    <w:rsid w:val="008A0F6C"/>
    <w:rsid w:val="008A1088"/>
    <w:rsid w:val="008A1162"/>
    <w:rsid w:val="008A12E7"/>
    <w:rsid w:val="008A17F9"/>
    <w:rsid w:val="008A1BCB"/>
    <w:rsid w:val="008A1BD9"/>
    <w:rsid w:val="008A1C37"/>
    <w:rsid w:val="008A1D43"/>
    <w:rsid w:val="008A2036"/>
    <w:rsid w:val="008A208A"/>
    <w:rsid w:val="008A20A7"/>
    <w:rsid w:val="008A253E"/>
    <w:rsid w:val="008A2619"/>
    <w:rsid w:val="008A2A21"/>
    <w:rsid w:val="008A2B4C"/>
    <w:rsid w:val="008A2DE1"/>
    <w:rsid w:val="008A30B0"/>
    <w:rsid w:val="008A3292"/>
    <w:rsid w:val="008A32D7"/>
    <w:rsid w:val="008A3BCB"/>
    <w:rsid w:val="008A4051"/>
    <w:rsid w:val="008A424E"/>
    <w:rsid w:val="008A42BA"/>
    <w:rsid w:val="008A44DB"/>
    <w:rsid w:val="008A4B58"/>
    <w:rsid w:val="008A51A7"/>
    <w:rsid w:val="008A51CE"/>
    <w:rsid w:val="008A528C"/>
    <w:rsid w:val="008A5423"/>
    <w:rsid w:val="008A5781"/>
    <w:rsid w:val="008A5A2D"/>
    <w:rsid w:val="008A5A33"/>
    <w:rsid w:val="008A5A8C"/>
    <w:rsid w:val="008A5B6C"/>
    <w:rsid w:val="008A610D"/>
    <w:rsid w:val="008A6208"/>
    <w:rsid w:val="008A623D"/>
    <w:rsid w:val="008A6281"/>
    <w:rsid w:val="008A62E0"/>
    <w:rsid w:val="008A632E"/>
    <w:rsid w:val="008A65E2"/>
    <w:rsid w:val="008A6C88"/>
    <w:rsid w:val="008A7071"/>
    <w:rsid w:val="008A7474"/>
    <w:rsid w:val="008A74AF"/>
    <w:rsid w:val="008A7691"/>
    <w:rsid w:val="008A7A27"/>
    <w:rsid w:val="008A7D63"/>
    <w:rsid w:val="008A7FB5"/>
    <w:rsid w:val="008B020E"/>
    <w:rsid w:val="008B161D"/>
    <w:rsid w:val="008B1642"/>
    <w:rsid w:val="008B1754"/>
    <w:rsid w:val="008B1A07"/>
    <w:rsid w:val="008B21BD"/>
    <w:rsid w:val="008B2370"/>
    <w:rsid w:val="008B24D9"/>
    <w:rsid w:val="008B25F0"/>
    <w:rsid w:val="008B2838"/>
    <w:rsid w:val="008B363D"/>
    <w:rsid w:val="008B3934"/>
    <w:rsid w:val="008B42AB"/>
    <w:rsid w:val="008B4360"/>
    <w:rsid w:val="008B44C4"/>
    <w:rsid w:val="008B5322"/>
    <w:rsid w:val="008B533A"/>
    <w:rsid w:val="008B577C"/>
    <w:rsid w:val="008B5C66"/>
    <w:rsid w:val="008B5F06"/>
    <w:rsid w:val="008B5F18"/>
    <w:rsid w:val="008B6466"/>
    <w:rsid w:val="008B69EE"/>
    <w:rsid w:val="008B6E61"/>
    <w:rsid w:val="008B6FCC"/>
    <w:rsid w:val="008B702A"/>
    <w:rsid w:val="008B73C8"/>
    <w:rsid w:val="008B763D"/>
    <w:rsid w:val="008B78F2"/>
    <w:rsid w:val="008B79C8"/>
    <w:rsid w:val="008B7AC9"/>
    <w:rsid w:val="008C0173"/>
    <w:rsid w:val="008C01F1"/>
    <w:rsid w:val="008C048D"/>
    <w:rsid w:val="008C05D6"/>
    <w:rsid w:val="008C0F95"/>
    <w:rsid w:val="008C1877"/>
    <w:rsid w:val="008C1BF9"/>
    <w:rsid w:val="008C1CA0"/>
    <w:rsid w:val="008C1DC7"/>
    <w:rsid w:val="008C2C87"/>
    <w:rsid w:val="008C2FE4"/>
    <w:rsid w:val="008C308C"/>
    <w:rsid w:val="008C312F"/>
    <w:rsid w:val="008C3390"/>
    <w:rsid w:val="008C33CB"/>
    <w:rsid w:val="008C34CD"/>
    <w:rsid w:val="008C35D6"/>
    <w:rsid w:val="008C3668"/>
    <w:rsid w:val="008C3785"/>
    <w:rsid w:val="008C396F"/>
    <w:rsid w:val="008C3B1E"/>
    <w:rsid w:val="008C3BA9"/>
    <w:rsid w:val="008C45FE"/>
    <w:rsid w:val="008C4613"/>
    <w:rsid w:val="008C46E5"/>
    <w:rsid w:val="008C51EE"/>
    <w:rsid w:val="008C5542"/>
    <w:rsid w:val="008C57BC"/>
    <w:rsid w:val="008C585F"/>
    <w:rsid w:val="008C58F6"/>
    <w:rsid w:val="008C5C1E"/>
    <w:rsid w:val="008C5E30"/>
    <w:rsid w:val="008C61CB"/>
    <w:rsid w:val="008C6556"/>
    <w:rsid w:val="008C667A"/>
    <w:rsid w:val="008C6710"/>
    <w:rsid w:val="008C6D0D"/>
    <w:rsid w:val="008C6F1B"/>
    <w:rsid w:val="008C705B"/>
    <w:rsid w:val="008C7519"/>
    <w:rsid w:val="008C7811"/>
    <w:rsid w:val="008C7E01"/>
    <w:rsid w:val="008C7FA4"/>
    <w:rsid w:val="008D0024"/>
    <w:rsid w:val="008D0D02"/>
    <w:rsid w:val="008D10FF"/>
    <w:rsid w:val="008D1430"/>
    <w:rsid w:val="008D1BE9"/>
    <w:rsid w:val="008D21EF"/>
    <w:rsid w:val="008D2267"/>
    <w:rsid w:val="008D2477"/>
    <w:rsid w:val="008D25F6"/>
    <w:rsid w:val="008D3021"/>
    <w:rsid w:val="008D3061"/>
    <w:rsid w:val="008D30AD"/>
    <w:rsid w:val="008D3643"/>
    <w:rsid w:val="008D3953"/>
    <w:rsid w:val="008D3BB1"/>
    <w:rsid w:val="008D4140"/>
    <w:rsid w:val="008D42FC"/>
    <w:rsid w:val="008D44B1"/>
    <w:rsid w:val="008D4BBC"/>
    <w:rsid w:val="008D4C7A"/>
    <w:rsid w:val="008D4D7C"/>
    <w:rsid w:val="008D4D86"/>
    <w:rsid w:val="008D4E64"/>
    <w:rsid w:val="008D4F11"/>
    <w:rsid w:val="008D5724"/>
    <w:rsid w:val="008D5A55"/>
    <w:rsid w:val="008D5C26"/>
    <w:rsid w:val="008D5D18"/>
    <w:rsid w:val="008D65AF"/>
    <w:rsid w:val="008D6B58"/>
    <w:rsid w:val="008D6F8B"/>
    <w:rsid w:val="008D7544"/>
    <w:rsid w:val="008D7746"/>
    <w:rsid w:val="008D774C"/>
    <w:rsid w:val="008D777C"/>
    <w:rsid w:val="008D7858"/>
    <w:rsid w:val="008D79AA"/>
    <w:rsid w:val="008D7A1C"/>
    <w:rsid w:val="008D7A62"/>
    <w:rsid w:val="008D7C2A"/>
    <w:rsid w:val="008D7C2F"/>
    <w:rsid w:val="008D7C61"/>
    <w:rsid w:val="008E03CD"/>
    <w:rsid w:val="008E041D"/>
    <w:rsid w:val="008E0559"/>
    <w:rsid w:val="008E1130"/>
    <w:rsid w:val="008E1810"/>
    <w:rsid w:val="008E1A38"/>
    <w:rsid w:val="008E1D1C"/>
    <w:rsid w:val="008E233E"/>
    <w:rsid w:val="008E2E32"/>
    <w:rsid w:val="008E30FF"/>
    <w:rsid w:val="008E3588"/>
    <w:rsid w:val="008E3AA4"/>
    <w:rsid w:val="008E4111"/>
    <w:rsid w:val="008E434B"/>
    <w:rsid w:val="008E50BB"/>
    <w:rsid w:val="008E51A1"/>
    <w:rsid w:val="008E5788"/>
    <w:rsid w:val="008E5EFC"/>
    <w:rsid w:val="008E6112"/>
    <w:rsid w:val="008E6119"/>
    <w:rsid w:val="008F0094"/>
    <w:rsid w:val="008F0673"/>
    <w:rsid w:val="008F09D6"/>
    <w:rsid w:val="008F13C8"/>
    <w:rsid w:val="008F13EA"/>
    <w:rsid w:val="008F147D"/>
    <w:rsid w:val="008F16FD"/>
    <w:rsid w:val="008F1E7E"/>
    <w:rsid w:val="008F1F5B"/>
    <w:rsid w:val="008F1FD1"/>
    <w:rsid w:val="008F225F"/>
    <w:rsid w:val="008F22BC"/>
    <w:rsid w:val="008F27E9"/>
    <w:rsid w:val="008F3704"/>
    <w:rsid w:val="008F3CA6"/>
    <w:rsid w:val="008F3CB0"/>
    <w:rsid w:val="008F3ED7"/>
    <w:rsid w:val="008F3F78"/>
    <w:rsid w:val="008F410E"/>
    <w:rsid w:val="008F4A36"/>
    <w:rsid w:val="008F593D"/>
    <w:rsid w:val="008F5A2C"/>
    <w:rsid w:val="008F5C36"/>
    <w:rsid w:val="008F6365"/>
    <w:rsid w:val="008F6490"/>
    <w:rsid w:val="008F6616"/>
    <w:rsid w:val="008F6AEA"/>
    <w:rsid w:val="008F6C67"/>
    <w:rsid w:val="008F703F"/>
    <w:rsid w:val="008F7482"/>
    <w:rsid w:val="008F7A72"/>
    <w:rsid w:val="008F7F3B"/>
    <w:rsid w:val="008F7FC3"/>
    <w:rsid w:val="008F7FDB"/>
    <w:rsid w:val="00900664"/>
    <w:rsid w:val="00900707"/>
    <w:rsid w:val="0090120A"/>
    <w:rsid w:val="009014C9"/>
    <w:rsid w:val="00901882"/>
    <w:rsid w:val="00901F39"/>
    <w:rsid w:val="00901FD7"/>
    <w:rsid w:val="0090207F"/>
    <w:rsid w:val="0090251E"/>
    <w:rsid w:val="009027C3"/>
    <w:rsid w:val="00902812"/>
    <w:rsid w:val="00902A54"/>
    <w:rsid w:val="00902BF1"/>
    <w:rsid w:val="00902D5E"/>
    <w:rsid w:val="00902E6B"/>
    <w:rsid w:val="00902EB7"/>
    <w:rsid w:val="00902EBE"/>
    <w:rsid w:val="0090323C"/>
    <w:rsid w:val="009037EB"/>
    <w:rsid w:val="009038F9"/>
    <w:rsid w:val="00903A57"/>
    <w:rsid w:val="00903E38"/>
    <w:rsid w:val="00904053"/>
    <w:rsid w:val="00904580"/>
    <w:rsid w:val="0090509F"/>
    <w:rsid w:val="009050D0"/>
    <w:rsid w:val="009052C4"/>
    <w:rsid w:val="009057D3"/>
    <w:rsid w:val="00905848"/>
    <w:rsid w:val="00905BD4"/>
    <w:rsid w:val="0090601C"/>
    <w:rsid w:val="009071F3"/>
    <w:rsid w:val="00907255"/>
    <w:rsid w:val="009100F6"/>
    <w:rsid w:val="00910185"/>
    <w:rsid w:val="009104F2"/>
    <w:rsid w:val="009105E6"/>
    <w:rsid w:val="009109CD"/>
    <w:rsid w:val="00910AD5"/>
    <w:rsid w:val="00910F04"/>
    <w:rsid w:val="0091122D"/>
    <w:rsid w:val="0091145B"/>
    <w:rsid w:val="009119E7"/>
    <w:rsid w:val="00911CC0"/>
    <w:rsid w:val="00911D8B"/>
    <w:rsid w:val="00912961"/>
    <w:rsid w:val="00912B02"/>
    <w:rsid w:val="00912BAA"/>
    <w:rsid w:val="00912F72"/>
    <w:rsid w:val="009130D3"/>
    <w:rsid w:val="00913111"/>
    <w:rsid w:val="009133A7"/>
    <w:rsid w:val="009134C0"/>
    <w:rsid w:val="00913619"/>
    <w:rsid w:val="00913722"/>
    <w:rsid w:val="00913B5B"/>
    <w:rsid w:val="00914301"/>
    <w:rsid w:val="00914391"/>
    <w:rsid w:val="00914A68"/>
    <w:rsid w:val="00914AFA"/>
    <w:rsid w:val="00914C56"/>
    <w:rsid w:val="00915215"/>
    <w:rsid w:val="009153C7"/>
    <w:rsid w:val="00915525"/>
    <w:rsid w:val="009159C8"/>
    <w:rsid w:val="00915CF4"/>
    <w:rsid w:val="009160E2"/>
    <w:rsid w:val="009162AE"/>
    <w:rsid w:val="00916B95"/>
    <w:rsid w:val="0091702F"/>
    <w:rsid w:val="0091704B"/>
    <w:rsid w:val="009179DF"/>
    <w:rsid w:val="00917C7E"/>
    <w:rsid w:val="00917E2E"/>
    <w:rsid w:val="009206CA"/>
    <w:rsid w:val="009206CC"/>
    <w:rsid w:val="009206F5"/>
    <w:rsid w:val="00920BA3"/>
    <w:rsid w:val="00921020"/>
    <w:rsid w:val="00921106"/>
    <w:rsid w:val="00921468"/>
    <w:rsid w:val="00921932"/>
    <w:rsid w:val="00921DE7"/>
    <w:rsid w:val="00921F93"/>
    <w:rsid w:val="009220E1"/>
    <w:rsid w:val="009223EE"/>
    <w:rsid w:val="0092246B"/>
    <w:rsid w:val="0092250D"/>
    <w:rsid w:val="00922567"/>
    <w:rsid w:val="00922A5D"/>
    <w:rsid w:val="009231D6"/>
    <w:rsid w:val="00923C23"/>
    <w:rsid w:val="00923E13"/>
    <w:rsid w:val="00924112"/>
    <w:rsid w:val="00924157"/>
    <w:rsid w:val="0092441F"/>
    <w:rsid w:val="0092465A"/>
    <w:rsid w:val="009246BF"/>
    <w:rsid w:val="00924AA0"/>
    <w:rsid w:val="00924CC3"/>
    <w:rsid w:val="009256DC"/>
    <w:rsid w:val="00925980"/>
    <w:rsid w:val="00925A65"/>
    <w:rsid w:val="00925BB6"/>
    <w:rsid w:val="00925EB0"/>
    <w:rsid w:val="00926046"/>
    <w:rsid w:val="00926124"/>
    <w:rsid w:val="00926541"/>
    <w:rsid w:val="0092691E"/>
    <w:rsid w:val="00926BDD"/>
    <w:rsid w:val="00927632"/>
    <w:rsid w:val="0093016F"/>
    <w:rsid w:val="00930304"/>
    <w:rsid w:val="009306DF"/>
    <w:rsid w:val="00930819"/>
    <w:rsid w:val="00930E10"/>
    <w:rsid w:val="00931241"/>
    <w:rsid w:val="009313E1"/>
    <w:rsid w:val="009316D9"/>
    <w:rsid w:val="00931A49"/>
    <w:rsid w:val="00932310"/>
    <w:rsid w:val="00933094"/>
    <w:rsid w:val="0093372C"/>
    <w:rsid w:val="00933869"/>
    <w:rsid w:val="00933C73"/>
    <w:rsid w:val="0093432C"/>
    <w:rsid w:val="0093438F"/>
    <w:rsid w:val="00934612"/>
    <w:rsid w:val="00934B9F"/>
    <w:rsid w:val="00934C70"/>
    <w:rsid w:val="00934C98"/>
    <w:rsid w:val="00934D67"/>
    <w:rsid w:val="00934E3A"/>
    <w:rsid w:val="009351BB"/>
    <w:rsid w:val="009354D9"/>
    <w:rsid w:val="009357A8"/>
    <w:rsid w:val="009359F6"/>
    <w:rsid w:val="00936C62"/>
    <w:rsid w:val="00936CC3"/>
    <w:rsid w:val="00936E2D"/>
    <w:rsid w:val="009373DB"/>
    <w:rsid w:val="009375F0"/>
    <w:rsid w:val="00937ACA"/>
    <w:rsid w:val="00937F08"/>
    <w:rsid w:val="00940850"/>
    <w:rsid w:val="00940889"/>
    <w:rsid w:val="00940C96"/>
    <w:rsid w:val="0094120B"/>
    <w:rsid w:val="00941320"/>
    <w:rsid w:val="0094160F"/>
    <w:rsid w:val="00941662"/>
    <w:rsid w:val="00941B6C"/>
    <w:rsid w:val="00941B8E"/>
    <w:rsid w:val="00942CE3"/>
    <w:rsid w:val="00943094"/>
    <w:rsid w:val="0094348B"/>
    <w:rsid w:val="009436FD"/>
    <w:rsid w:val="00943752"/>
    <w:rsid w:val="0094396F"/>
    <w:rsid w:val="00943B9F"/>
    <w:rsid w:val="00943E56"/>
    <w:rsid w:val="00943E90"/>
    <w:rsid w:val="00944108"/>
    <w:rsid w:val="009447C7"/>
    <w:rsid w:val="00944AE6"/>
    <w:rsid w:val="00944B26"/>
    <w:rsid w:val="009451E6"/>
    <w:rsid w:val="009452CB"/>
    <w:rsid w:val="0094541B"/>
    <w:rsid w:val="00945E1D"/>
    <w:rsid w:val="009464F7"/>
    <w:rsid w:val="00946FF4"/>
    <w:rsid w:val="009472A8"/>
    <w:rsid w:val="009476CD"/>
    <w:rsid w:val="00947749"/>
    <w:rsid w:val="009477CE"/>
    <w:rsid w:val="00947B2F"/>
    <w:rsid w:val="00947E14"/>
    <w:rsid w:val="00950342"/>
    <w:rsid w:val="009503A3"/>
    <w:rsid w:val="00950464"/>
    <w:rsid w:val="00950A0A"/>
    <w:rsid w:val="00950D28"/>
    <w:rsid w:val="00950E58"/>
    <w:rsid w:val="00950E70"/>
    <w:rsid w:val="00950FE5"/>
    <w:rsid w:val="00951373"/>
    <w:rsid w:val="00951D91"/>
    <w:rsid w:val="009520F4"/>
    <w:rsid w:val="00952225"/>
    <w:rsid w:val="009523E6"/>
    <w:rsid w:val="0095271B"/>
    <w:rsid w:val="00952C6B"/>
    <w:rsid w:val="00953363"/>
    <w:rsid w:val="009534B3"/>
    <w:rsid w:val="00953BFC"/>
    <w:rsid w:val="00953DDC"/>
    <w:rsid w:val="00954028"/>
    <w:rsid w:val="0095435C"/>
    <w:rsid w:val="00954544"/>
    <w:rsid w:val="00954A9F"/>
    <w:rsid w:val="00954E73"/>
    <w:rsid w:val="009550D4"/>
    <w:rsid w:val="0095521B"/>
    <w:rsid w:val="009552C4"/>
    <w:rsid w:val="0095575A"/>
    <w:rsid w:val="009561C4"/>
    <w:rsid w:val="00956223"/>
    <w:rsid w:val="00956271"/>
    <w:rsid w:val="00956296"/>
    <w:rsid w:val="00956A87"/>
    <w:rsid w:val="00960122"/>
    <w:rsid w:val="00960143"/>
    <w:rsid w:val="00960562"/>
    <w:rsid w:val="009606C8"/>
    <w:rsid w:val="00960D90"/>
    <w:rsid w:val="00961575"/>
    <w:rsid w:val="009618BD"/>
    <w:rsid w:val="00961D83"/>
    <w:rsid w:val="009621C2"/>
    <w:rsid w:val="00962623"/>
    <w:rsid w:val="009626C6"/>
    <w:rsid w:val="00962B09"/>
    <w:rsid w:val="009632E8"/>
    <w:rsid w:val="0096363D"/>
    <w:rsid w:val="009636F2"/>
    <w:rsid w:val="0096410C"/>
    <w:rsid w:val="0096490F"/>
    <w:rsid w:val="00964D9D"/>
    <w:rsid w:val="009653DD"/>
    <w:rsid w:val="009654C8"/>
    <w:rsid w:val="00965593"/>
    <w:rsid w:val="009655D1"/>
    <w:rsid w:val="00965820"/>
    <w:rsid w:val="00965A59"/>
    <w:rsid w:val="00965D50"/>
    <w:rsid w:val="00966021"/>
    <w:rsid w:val="0096618E"/>
    <w:rsid w:val="009661FC"/>
    <w:rsid w:val="00966866"/>
    <w:rsid w:val="00966B21"/>
    <w:rsid w:val="0096700A"/>
    <w:rsid w:val="00967034"/>
    <w:rsid w:val="009670B0"/>
    <w:rsid w:val="00967211"/>
    <w:rsid w:val="0096737D"/>
    <w:rsid w:val="0096759E"/>
    <w:rsid w:val="009679E9"/>
    <w:rsid w:val="00967CB0"/>
    <w:rsid w:val="00967D62"/>
    <w:rsid w:val="009700B2"/>
    <w:rsid w:val="009705C0"/>
    <w:rsid w:val="00970BD6"/>
    <w:rsid w:val="00970F63"/>
    <w:rsid w:val="009711F3"/>
    <w:rsid w:val="009714A8"/>
    <w:rsid w:val="00971753"/>
    <w:rsid w:val="00971A00"/>
    <w:rsid w:val="00971A43"/>
    <w:rsid w:val="00971E08"/>
    <w:rsid w:val="00972246"/>
    <w:rsid w:val="00972E32"/>
    <w:rsid w:val="009736BC"/>
    <w:rsid w:val="00973A2A"/>
    <w:rsid w:val="00973B40"/>
    <w:rsid w:val="00973D72"/>
    <w:rsid w:val="00973FD8"/>
    <w:rsid w:val="009744FB"/>
    <w:rsid w:val="00974C82"/>
    <w:rsid w:val="0097588C"/>
    <w:rsid w:val="00975D55"/>
    <w:rsid w:val="00975DB0"/>
    <w:rsid w:val="009760BE"/>
    <w:rsid w:val="00976E11"/>
    <w:rsid w:val="0097729A"/>
    <w:rsid w:val="009773B1"/>
    <w:rsid w:val="00977838"/>
    <w:rsid w:val="009779FA"/>
    <w:rsid w:val="00977EAF"/>
    <w:rsid w:val="00977F58"/>
    <w:rsid w:val="00980295"/>
    <w:rsid w:val="009806A3"/>
    <w:rsid w:val="009807F3"/>
    <w:rsid w:val="00981485"/>
    <w:rsid w:val="009817DA"/>
    <w:rsid w:val="0098189F"/>
    <w:rsid w:val="00981C7A"/>
    <w:rsid w:val="00981E8B"/>
    <w:rsid w:val="00982157"/>
    <w:rsid w:val="009826A3"/>
    <w:rsid w:val="0098343E"/>
    <w:rsid w:val="0098354B"/>
    <w:rsid w:val="009838A2"/>
    <w:rsid w:val="00983A64"/>
    <w:rsid w:val="00983B03"/>
    <w:rsid w:val="00983C0D"/>
    <w:rsid w:val="00983D9F"/>
    <w:rsid w:val="00983FB1"/>
    <w:rsid w:val="0098425D"/>
    <w:rsid w:val="00985263"/>
    <w:rsid w:val="00985C72"/>
    <w:rsid w:val="00985C8E"/>
    <w:rsid w:val="00986500"/>
    <w:rsid w:val="0098684C"/>
    <w:rsid w:val="00986A19"/>
    <w:rsid w:val="00986A70"/>
    <w:rsid w:val="00986ED9"/>
    <w:rsid w:val="009874C4"/>
    <w:rsid w:val="009875C9"/>
    <w:rsid w:val="009875E5"/>
    <w:rsid w:val="009876DE"/>
    <w:rsid w:val="00987FDE"/>
    <w:rsid w:val="00990142"/>
    <w:rsid w:val="009903D1"/>
    <w:rsid w:val="00990410"/>
    <w:rsid w:val="00990480"/>
    <w:rsid w:val="009906A7"/>
    <w:rsid w:val="00990761"/>
    <w:rsid w:val="00990AAB"/>
    <w:rsid w:val="00990BDB"/>
    <w:rsid w:val="00991250"/>
    <w:rsid w:val="009914AF"/>
    <w:rsid w:val="009916F3"/>
    <w:rsid w:val="009917EA"/>
    <w:rsid w:val="0099196C"/>
    <w:rsid w:val="009919EF"/>
    <w:rsid w:val="00991AAE"/>
    <w:rsid w:val="009920F2"/>
    <w:rsid w:val="0099223D"/>
    <w:rsid w:val="00992B9D"/>
    <w:rsid w:val="00992E4E"/>
    <w:rsid w:val="00993154"/>
    <w:rsid w:val="00993183"/>
    <w:rsid w:val="0099389E"/>
    <w:rsid w:val="00993971"/>
    <w:rsid w:val="00993A31"/>
    <w:rsid w:val="0099415E"/>
    <w:rsid w:val="009944B1"/>
    <w:rsid w:val="00994716"/>
    <w:rsid w:val="00994EAA"/>
    <w:rsid w:val="00994F2C"/>
    <w:rsid w:val="00995FF7"/>
    <w:rsid w:val="009962BE"/>
    <w:rsid w:val="00996565"/>
    <w:rsid w:val="00996A0D"/>
    <w:rsid w:val="00996C57"/>
    <w:rsid w:val="00996F2B"/>
    <w:rsid w:val="009974DD"/>
    <w:rsid w:val="0099792D"/>
    <w:rsid w:val="00997D36"/>
    <w:rsid w:val="009A028A"/>
    <w:rsid w:val="009A0588"/>
    <w:rsid w:val="009A06A8"/>
    <w:rsid w:val="009A08B8"/>
    <w:rsid w:val="009A0EDD"/>
    <w:rsid w:val="009A0EFF"/>
    <w:rsid w:val="009A0F84"/>
    <w:rsid w:val="009A13A9"/>
    <w:rsid w:val="009A1521"/>
    <w:rsid w:val="009A1738"/>
    <w:rsid w:val="009A17D1"/>
    <w:rsid w:val="009A18AA"/>
    <w:rsid w:val="009A1AF8"/>
    <w:rsid w:val="009A1F0D"/>
    <w:rsid w:val="009A1FB3"/>
    <w:rsid w:val="009A203D"/>
    <w:rsid w:val="009A2171"/>
    <w:rsid w:val="009A23F4"/>
    <w:rsid w:val="009A28DA"/>
    <w:rsid w:val="009A2C7B"/>
    <w:rsid w:val="009A2E62"/>
    <w:rsid w:val="009A327C"/>
    <w:rsid w:val="009A32C8"/>
    <w:rsid w:val="009A335D"/>
    <w:rsid w:val="009A3380"/>
    <w:rsid w:val="009A3559"/>
    <w:rsid w:val="009A35FA"/>
    <w:rsid w:val="009A3800"/>
    <w:rsid w:val="009A385B"/>
    <w:rsid w:val="009A3AD4"/>
    <w:rsid w:val="009A3B52"/>
    <w:rsid w:val="009A4136"/>
    <w:rsid w:val="009A4654"/>
    <w:rsid w:val="009A492A"/>
    <w:rsid w:val="009A53A1"/>
    <w:rsid w:val="009A6658"/>
    <w:rsid w:val="009A66C8"/>
    <w:rsid w:val="009A6856"/>
    <w:rsid w:val="009A6EB9"/>
    <w:rsid w:val="009A6F72"/>
    <w:rsid w:val="009A7039"/>
    <w:rsid w:val="009A74F8"/>
    <w:rsid w:val="009A757D"/>
    <w:rsid w:val="009A7686"/>
    <w:rsid w:val="009A7B38"/>
    <w:rsid w:val="009A7D13"/>
    <w:rsid w:val="009A7DD1"/>
    <w:rsid w:val="009A7FAF"/>
    <w:rsid w:val="009B03CB"/>
    <w:rsid w:val="009B0AC8"/>
    <w:rsid w:val="009B0C13"/>
    <w:rsid w:val="009B0F7A"/>
    <w:rsid w:val="009B0FD6"/>
    <w:rsid w:val="009B1324"/>
    <w:rsid w:val="009B1329"/>
    <w:rsid w:val="009B13B6"/>
    <w:rsid w:val="009B1C2F"/>
    <w:rsid w:val="009B1F26"/>
    <w:rsid w:val="009B207C"/>
    <w:rsid w:val="009B2216"/>
    <w:rsid w:val="009B22E4"/>
    <w:rsid w:val="009B23B0"/>
    <w:rsid w:val="009B25A1"/>
    <w:rsid w:val="009B2816"/>
    <w:rsid w:val="009B306C"/>
    <w:rsid w:val="009B32FA"/>
    <w:rsid w:val="009B365A"/>
    <w:rsid w:val="009B3934"/>
    <w:rsid w:val="009B3BE3"/>
    <w:rsid w:val="009B3EB3"/>
    <w:rsid w:val="009B4387"/>
    <w:rsid w:val="009B46BA"/>
    <w:rsid w:val="009B4D86"/>
    <w:rsid w:val="009B52B4"/>
    <w:rsid w:val="009B5880"/>
    <w:rsid w:val="009B5B92"/>
    <w:rsid w:val="009B5EE0"/>
    <w:rsid w:val="009B61B8"/>
    <w:rsid w:val="009B63EE"/>
    <w:rsid w:val="009B686E"/>
    <w:rsid w:val="009B6B06"/>
    <w:rsid w:val="009B72DA"/>
    <w:rsid w:val="009B75BF"/>
    <w:rsid w:val="009B76EC"/>
    <w:rsid w:val="009C0084"/>
    <w:rsid w:val="009C0435"/>
    <w:rsid w:val="009C06C9"/>
    <w:rsid w:val="009C0935"/>
    <w:rsid w:val="009C0C0B"/>
    <w:rsid w:val="009C0C74"/>
    <w:rsid w:val="009C0DF0"/>
    <w:rsid w:val="009C1988"/>
    <w:rsid w:val="009C1B7E"/>
    <w:rsid w:val="009C1E0F"/>
    <w:rsid w:val="009C2BEF"/>
    <w:rsid w:val="009C2CDE"/>
    <w:rsid w:val="009C2DB1"/>
    <w:rsid w:val="009C3011"/>
    <w:rsid w:val="009C309A"/>
    <w:rsid w:val="009C37B8"/>
    <w:rsid w:val="009C3E8A"/>
    <w:rsid w:val="009C3FED"/>
    <w:rsid w:val="009C4269"/>
    <w:rsid w:val="009C4390"/>
    <w:rsid w:val="009C5653"/>
    <w:rsid w:val="009C595D"/>
    <w:rsid w:val="009C59C8"/>
    <w:rsid w:val="009C5AF5"/>
    <w:rsid w:val="009C5FED"/>
    <w:rsid w:val="009C64C3"/>
    <w:rsid w:val="009C6518"/>
    <w:rsid w:val="009C6578"/>
    <w:rsid w:val="009C6886"/>
    <w:rsid w:val="009C68E4"/>
    <w:rsid w:val="009C69B6"/>
    <w:rsid w:val="009C69D4"/>
    <w:rsid w:val="009C7759"/>
    <w:rsid w:val="009C7A9A"/>
    <w:rsid w:val="009C7AC1"/>
    <w:rsid w:val="009C7B02"/>
    <w:rsid w:val="009C7CF2"/>
    <w:rsid w:val="009C7E2C"/>
    <w:rsid w:val="009D03C1"/>
    <w:rsid w:val="009D0710"/>
    <w:rsid w:val="009D0795"/>
    <w:rsid w:val="009D0949"/>
    <w:rsid w:val="009D0F12"/>
    <w:rsid w:val="009D0FB3"/>
    <w:rsid w:val="009D11C7"/>
    <w:rsid w:val="009D143E"/>
    <w:rsid w:val="009D14CC"/>
    <w:rsid w:val="009D16B2"/>
    <w:rsid w:val="009D1A48"/>
    <w:rsid w:val="009D1B72"/>
    <w:rsid w:val="009D1B97"/>
    <w:rsid w:val="009D1D9F"/>
    <w:rsid w:val="009D261D"/>
    <w:rsid w:val="009D289E"/>
    <w:rsid w:val="009D2A08"/>
    <w:rsid w:val="009D2F73"/>
    <w:rsid w:val="009D3287"/>
    <w:rsid w:val="009D32CD"/>
    <w:rsid w:val="009D3302"/>
    <w:rsid w:val="009D33FF"/>
    <w:rsid w:val="009D396A"/>
    <w:rsid w:val="009D39EE"/>
    <w:rsid w:val="009D3B35"/>
    <w:rsid w:val="009D3F9A"/>
    <w:rsid w:val="009D4823"/>
    <w:rsid w:val="009D4860"/>
    <w:rsid w:val="009D4D81"/>
    <w:rsid w:val="009D5314"/>
    <w:rsid w:val="009D5392"/>
    <w:rsid w:val="009D5B15"/>
    <w:rsid w:val="009D5D20"/>
    <w:rsid w:val="009D5E34"/>
    <w:rsid w:val="009D681E"/>
    <w:rsid w:val="009D6E1B"/>
    <w:rsid w:val="009D7200"/>
    <w:rsid w:val="009D78EB"/>
    <w:rsid w:val="009D7C07"/>
    <w:rsid w:val="009D7EFA"/>
    <w:rsid w:val="009E02CE"/>
    <w:rsid w:val="009E03D1"/>
    <w:rsid w:val="009E05AF"/>
    <w:rsid w:val="009E135F"/>
    <w:rsid w:val="009E1494"/>
    <w:rsid w:val="009E17FC"/>
    <w:rsid w:val="009E188F"/>
    <w:rsid w:val="009E1C08"/>
    <w:rsid w:val="009E1C20"/>
    <w:rsid w:val="009E1E29"/>
    <w:rsid w:val="009E1F4C"/>
    <w:rsid w:val="009E21BF"/>
    <w:rsid w:val="009E2C48"/>
    <w:rsid w:val="009E3073"/>
    <w:rsid w:val="009E3154"/>
    <w:rsid w:val="009E331F"/>
    <w:rsid w:val="009E3433"/>
    <w:rsid w:val="009E3556"/>
    <w:rsid w:val="009E38B0"/>
    <w:rsid w:val="009E3C7B"/>
    <w:rsid w:val="009E3E2C"/>
    <w:rsid w:val="009E4020"/>
    <w:rsid w:val="009E56F4"/>
    <w:rsid w:val="009E56FE"/>
    <w:rsid w:val="009E5723"/>
    <w:rsid w:val="009E5948"/>
    <w:rsid w:val="009E5ACF"/>
    <w:rsid w:val="009E5CF4"/>
    <w:rsid w:val="009E5E83"/>
    <w:rsid w:val="009E5F17"/>
    <w:rsid w:val="009E601F"/>
    <w:rsid w:val="009E62AC"/>
    <w:rsid w:val="009E6754"/>
    <w:rsid w:val="009E7238"/>
    <w:rsid w:val="009E7734"/>
    <w:rsid w:val="009E780C"/>
    <w:rsid w:val="009E7B82"/>
    <w:rsid w:val="009E7B9A"/>
    <w:rsid w:val="009E7F36"/>
    <w:rsid w:val="009F00F9"/>
    <w:rsid w:val="009F0E4F"/>
    <w:rsid w:val="009F0F41"/>
    <w:rsid w:val="009F0F9A"/>
    <w:rsid w:val="009F100A"/>
    <w:rsid w:val="009F1328"/>
    <w:rsid w:val="009F1B0E"/>
    <w:rsid w:val="009F1CCC"/>
    <w:rsid w:val="009F1DDB"/>
    <w:rsid w:val="009F2268"/>
    <w:rsid w:val="009F25E5"/>
    <w:rsid w:val="009F25E7"/>
    <w:rsid w:val="009F27E9"/>
    <w:rsid w:val="009F28AE"/>
    <w:rsid w:val="009F2D7B"/>
    <w:rsid w:val="009F2FAD"/>
    <w:rsid w:val="009F31D5"/>
    <w:rsid w:val="009F3200"/>
    <w:rsid w:val="009F331B"/>
    <w:rsid w:val="009F35DF"/>
    <w:rsid w:val="009F4211"/>
    <w:rsid w:val="009F443C"/>
    <w:rsid w:val="009F444A"/>
    <w:rsid w:val="009F478E"/>
    <w:rsid w:val="009F4B92"/>
    <w:rsid w:val="009F4D6C"/>
    <w:rsid w:val="009F4E4F"/>
    <w:rsid w:val="009F4F97"/>
    <w:rsid w:val="009F4FB9"/>
    <w:rsid w:val="009F5072"/>
    <w:rsid w:val="009F51A6"/>
    <w:rsid w:val="009F578B"/>
    <w:rsid w:val="009F5AB0"/>
    <w:rsid w:val="009F5D21"/>
    <w:rsid w:val="009F61CB"/>
    <w:rsid w:val="009F6EC7"/>
    <w:rsid w:val="009F70CB"/>
    <w:rsid w:val="009F73A8"/>
    <w:rsid w:val="00A001E1"/>
    <w:rsid w:val="00A0071F"/>
    <w:rsid w:val="00A0160C"/>
    <w:rsid w:val="00A01D3A"/>
    <w:rsid w:val="00A0231F"/>
    <w:rsid w:val="00A02459"/>
    <w:rsid w:val="00A0245B"/>
    <w:rsid w:val="00A02476"/>
    <w:rsid w:val="00A024FB"/>
    <w:rsid w:val="00A02833"/>
    <w:rsid w:val="00A02844"/>
    <w:rsid w:val="00A02891"/>
    <w:rsid w:val="00A029B4"/>
    <w:rsid w:val="00A029DA"/>
    <w:rsid w:val="00A02DBF"/>
    <w:rsid w:val="00A03023"/>
    <w:rsid w:val="00A0315C"/>
    <w:rsid w:val="00A0321E"/>
    <w:rsid w:val="00A034C5"/>
    <w:rsid w:val="00A038F3"/>
    <w:rsid w:val="00A053D6"/>
    <w:rsid w:val="00A05722"/>
    <w:rsid w:val="00A06C9C"/>
    <w:rsid w:val="00A079F7"/>
    <w:rsid w:val="00A07B66"/>
    <w:rsid w:val="00A07F22"/>
    <w:rsid w:val="00A10406"/>
    <w:rsid w:val="00A1056F"/>
    <w:rsid w:val="00A119E9"/>
    <w:rsid w:val="00A11D69"/>
    <w:rsid w:val="00A127D1"/>
    <w:rsid w:val="00A12C3D"/>
    <w:rsid w:val="00A12D48"/>
    <w:rsid w:val="00A12E4B"/>
    <w:rsid w:val="00A12F5D"/>
    <w:rsid w:val="00A13036"/>
    <w:rsid w:val="00A130C5"/>
    <w:rsid w:val="00A13607"/>
    <w:rsid w:val="00A13A6A"/>
    <w:rsid w:val="00A13C4F"/>
    <w:rsid w:val="00A13F15"/>
    <w:rsid w:val="00A1416E"/>
    <w:rsid w:val="00A14591"/>
    <w:rsid w:val="00A1490B"/>
    <w:rsid w:val="00A1545A"/>
    <w:rsid w:val="00A1590B"/>
    <w:rsid w:val="00A15A7B"/>
    <w:rsid w:val="00A15EB3"/>
    <w:rsid w:val="00A169FE"/>
    <w:rsid w:val="00A1700B"/>
    <w:rsid w:val="00A1720D"/>
    <w:rsid w:val="00A1766A"/>
    <w:rsid w:val="00A2020B"/>
    <w:rsid w:val="00A20676"/>
    <w:rsid w:val="00A2069A"/>
    <w:rsid w:val="00A20998"/>
    <w:rsid w:val="00A21198"/>
    <w:rsid w:val="00A2124E"/>
    <w:rsid w:val="00A214F4"/>
    <w:rsid w:val="00A21659"/>
    <w:rsid w:val="00A21691"/>
    <w:rsid w:val="00A21CC2"/>
    <w:rsid w:val="00A21E65"/>
    <w:rsid w:val="00A222B0"/>
    <w:rsid w:val="00A222B9"/>
    <w:rsid w:val="00A2286C"/>
    <w:rsid w:val="00A22CDC"/>
    <w:rsid w:val="00A230DB"/>
    <w:rsid w:val="00A235E9"/>
    <w:rsid w:val="00A246FE"/>
    <w:rsid w:val="00A24721"/>
    <w:rsid w:val="00A24A7A"/>
    <w:rsid w:val="00A24C17"/>
    <w:rsid w:val="00A2551E"/>
    <w:rsid w:val="00A25527"/>
    <w:rsid w:val="00A256A5"/>
    <w:rsid w:val="00A2573F"/>
    <w:rsid w:val="00A25B42"/>
    <w:rsid w:val="00A25ED1"/>
    <w:rsid w:val="00A26BB5"/>
    <w:rsid w:val="00A26C88"/>
    <w:rsid w:val="00A27029"/>
    <w:rsid w:val="00A2719E"/>
    <w:rsid w:val="00A27445"/>
    <w:rsid w:val="00A27F9D"/>
    <w:rsid w:val="00A30024"/>
    <w:rsid w:val="00A30363"/>
    <w:rsid w:val="00A3036A"/>
    <w:rsid w:val="00A30986"/>
    <w:rsid w:val="00A30B76"/>
    <w:rsid w:val="00A31738"/>
    <w:rsid w:val="00A31D3E"/>
    <w:rsid w:val="00A323D6"/>
    <w:rsid w:val="00A32558"/>
    <w:rsid w:val="00A326A4"/>
    <w:rsid w:val="00A32786"/>
    <w:rsid w:val="00A327C4"/>
    <w:rsid w:val="00A32AB8"/>
    <w:rsid w:val="00A32B58"/>
    <w:rsid w:val="00A331DA"/>
    <w:rsid w:val="00A334AF"/>
    <w:rsid w:val="00A33566"/>
    <w:rsid w:val="00A33665"/>
    <w:rsid w:val="00A33D4D"/>
    <w:rsid w:val="00A33F41"/>
    <w:rsid w:val="00A340DF"/>
    <w:rsid w:val="00A34144"/>
    <w:rsid w:val="00A34866"/>
    <w:rsid w:val="00A34918"/>
    <w:rsid w:val="00A34CEC"/>
    <w:rsid w:val="00A34D61"/>
    <w:rsid w:val="00A34DCF"/>
    <w:rsid w:val="00A35794"/>
    <w:rsid w:val="00A3605A"/>
    <w:rsid w:val="00A36709"/>
    <w:rsid w:val="00A36738"/>
    <w:rsid w:val="00A367A8"/>
    <w:rsid w:val="00A36C5A"/>
    <w:rsid w:val="00A3702A"/>
    <w:rsid w:val="00A379C5"/>
    <w:rsid w:val="00A37B80"/>
    <w:rsid w:val="00A37FD7"/>
    <w:rsid w:val="00A37FF4"/>
    <w:rsid w:val="00A4063F"/>
    <w:rsid w:val="00A40DEF"/>
    <w:rsid w:val="00A4108F"/>
    <w:rsid w:val="00A41B20"/>
    <w:rsid w:val="00A41B8C"/>
    <w:rsid w:val="00A41C8A"/>
    <w:rsid w:val="00A41D3E"/>
    <w:rsid w:val="00A42547"/>
    <w:rsid w:val="00A425F8"/>
    <w:rsid w:val="00A42606"/>
    <w:rsid w:val="00A42613"/>
    <w:rsid w:val="00A42868"/>
    <w:rsid w:val="00A4296D"/>
    <w:rsid w:val="00A4299E"/>
    <w:rsid w:val="00A42B75"/>
    <w:rsid w:val="00A42CA6"/>
    <w:rsid w:val="00A42ED8"/>
    <w:rsid w:val="00A43213"/>
    <w:rsid w:val="00A43415"/>
    <w:rsid w:val="00A438D4"/>
    <w:rsid w:val="00A44071"/>
    <w:rsid w:val="00A443D1"/>
    <w:rsid w:val="00A446D2"/>
    <w:rsid w:val="00A448BC"/>
    <w:rsid w:val="00A44E7D"/>
    <w:rsid w:val="00A45459"/>
    <w:rsid w:val="00A455FF"/>
    <w:rsid w:val="00A4571E"/>
    <w:rsid w:val="00A458B4"/>
    <w:rsid w:val="00A45BF9"/>
    <w:rsid w:val="00A45C91"/>
    <w:rsid w:val="00A45D08"/>
    <w:rsid w:val="00A45EA7"/>
    <w:rsid w:val="00A45ECA"/>
    <w:rsid w:val="00A45F46"/>
    <w:rsid w:val="00A46085"/>
    <w:rsid w:val="00A46165"/>
    <w:rsid w:val="00A4683E"/>
    <w:rsid w:val="00A46A76"/>
    <w:rsid w:val="00A46A98"/>
    <w:rsid w:val="00A46D13"/>
    <w:rsid w:val="00A46D61"/>
    <w:rsid w:val="00A46D69"/>
    <w:rsid w:val="00A47A06"/>
    <w:rsid w:val="00A47A55"/>
    <w:rsid w:val="00A47D18"/>
    <w:rsid w:val="00A50037"/>
    <w:rsid w:val="00A50283"/>
    <w:rsid w:val="00A502E3"/>
    <w:rsid w:val="00A50946"/>
    <w:rsid w:val="00A512A7"/>
    <w:rsid w:val="00A51550"/>
    <w:rsid w:val="00A5166A"/>
    <w:rsid w:val="00A516D0"/>
    <w:rsid w:val="00A5182C"/>
    <w:rsid w:val="00A5216D"/>
    <w:rsid w:val="00A522CF"/>
    <w:rsid w:val="00A52733"/>
    <w:rsid w:val="00A52B6A"/>
    <w:rsid w:val="00A52E0A"/>
    <w:rsid w:val="00A52E5D"/>
    <w:rsid w:val="00A5341A"/>
    <w:rsid w:val="00A5355C"/>
    <w:rsid w:val="00A535E4"/>
    <w:rsid w:val="00A53F18"/>
    <w:rsid w:val="00A5423B"/>
    <w:rsid w:val="00A54321"/>
    <w:rsid w:val="00A54D37"/>
    <w:rsid w:val="00A551EA"/>
    <w:rsid w:val="00A55491"/>
    <w:rsid w:val="00A55F65"/>
    <w:rsid w:val="00A561A3"/>
    <w:rsid w:val="00A56353"/>
    <w:rsid w:val="00A56CDD"/>
    <w:rsid w:val="00A56D9E"/>
    <w:rsid w:val="00A57197"/>
    <w:rsid w:val="00A573A7"/>
    <w:rsid w:val="00A5759C"/>
    <w:rsid w:val="00A576C7"/>
    <w:rsid w:val="00A576FF"/>
    <w:rsid w:val="00A60254"/>
    <w:rsid w:val="00A605F5"/>
    <w:rsid w:val="00A60650"/>
    <w:rsid w:val="00A60F09"/>
    <w:rsid w:val="00A61306"/>
    <w:rsid w:val="00A614A8"/>
    <w:rsid w:val="00A61587"/>
    <w:rsid w:val="00A6186F"/>
    <w:rsid w:val="00A624F6"/>
    <w:rsid w:val="00A626CA"/>
    <w:rsid w:val="00A62A83"/>
    <w:rsid w:val="00A62BE9"/>
    <w:rsid w:val="00A62C8D"/>
    <w:rsid w:val="00A62D43"/>
    <w:rsid w:val="00A63A45"/>
    <w:rsid w:val="00A63F97"/>
    <w:rsid w:val="00A647D9"/>
    <w:rsid w:val="00A64B42"/>
    <w:rsid w:val="00A64E07"/>
    <w:rsid w:val="00A655E1"/>
    <w:rsid w:val="00A658A4"/>
    <w:rsid w:val="00A662E2"/>
    <w:rsid w:val="00A66388"/>
    <w:rsid w:val="00A667C3"/>
    <w:rsid w:val="00A66801"/>
    <w:rsid w:val="00A67033"/>
    <w:rsid w:val="00A678B8"/>
    <w:rsid w:val="00A67A56"/>
    <w:rsid w:val="00A67F0B"/>
    <w:rsid w:val="00A704D2"/>
    <w:rsid w:val="00A70B1A"/>
    <w:rsid w:val="00A710CA"/>
    <w:rsid w:val="00A715AE"/>
    <w:rsid w:val="00A71B20"/>
    <w:rsid w:val="00A71F97"/>
    <w:rsid w:val="00A725DC"/>
    <w:rsid w:val="00A726C4"/>
    <w:rsid w:val="00A72A0E"/>
    <w:rsid w:val="00A732A2"/>
    <w:rsid w:val="00A73393"/>
    <w:rsid w:val="00A73654"/>
    <w:rsid w:val="00A73721"/>
    <w:rsid w:val="00A7381F"/>
    <w:rsid w:val="00A739EC"/>
    <w:rsid w:val="00A73C04"/>
    <w:rsid w:val="00A73D02"/>
    <w:rsid w:val="00A7436C"/>
    <w:rsid w:val="00A7446C"/>
    <w:rsid w:val="00A7452A"/>
    <w:rsid w:val="00A74837"/>
    <w:rsid w:val="00A74A5A"/>
    <w:rsid w:val="00A74C06"/>
    <w:rsid w:val="00A7503E"/>
    <w:rsid w:val="00A7582D"/>
    <w:rsid w:val="00A75C35"/>
    <w:rsid w:val="00A760F2"/>
    <w:rsid w:val="00A76672"/>
    <w:rsid w:val="00A767DB"/>
    <w:rsid w:val="00A7682A"/>
    <w:rsid w:val="00A76F08"/>
    <w:rsid w:val="00A77138"/>
    <w:rsid w:val="00A77184"/>
    <w:rsid w:val="00A7798E"/>
    <w:rsid w:val="00A77CA0"/>
    <w:rsid w:val="00A77E70"/>
    <w:rsid w:val="00A80721"/>
    <w:rsid w:val="00A808FC"/>
    <w:rsid w:val="00A812F0"/>
    <w:rsid w:val="00A81551"/>
    <w:rsid w:val="00A815AE"/>
    <w:rsid w:val="00A81892"/>
    <w:rsid w:val="00A818A8"/>
    <w:rsid w:val="00A81A98"/>
    <w:rsid w:val="00A81C1B"/>
    <w:rsid w:val="00A81D76"/>
    <w:rsid w:val="00A82073"/>
    <w:rsid w:val="00A822A6"/>
    <w:rsid w:val="00A825C7"/>
    <w:rsid w:val="00A82605"/>
    <w:rsid w:val="00A83115"/>
    <w:rsid w:val="00A83127"/>
    <w:rsid w:val="00A8313E"/>
    <w:rsid w:val="00A8343D"/>
    <w:rsid w:val="00A83A75"/>
    <w:rsid w:val="00A83B31"/>
    <w:rsid w:val="00A83C3D"/>
    <w:rsid w:val="00A83EF2"/>
    <w:rsid w:val="00A8450E"/>
    <w:rsid w:val="00A84888"/>
    <w:rsid w:val="00A8488E"/>
    <w:rsid w:val="00A8496E"/>
    <w:rsid w:val="00A849A8"/>
    <w:rsid w:val="00A84A3B"/>
    <w:rsid w:val="00A84D43"/>
    <w:rsid w:val="00A84E2D"/>
    <w:rsid w:val="00A850A8"/>
    <w:rsid w:val="00A85223"/>
    <w:rsid w:val="00A85428"/>
    <w:rsid w:val="00A854D9"/>
    <w:rsid w:val="00A85540"/>
    <w:rsid w:val="00A85985"/>
    <w:rsid w:val="00A859E2"/>
    <w:rsid w:val="00A85B80"/>
    <w:rsid w:val="00A85C8E"/>
    <w:rsid w:val="00A861CE"/>
    <w:rsid w:val="00A86BCF"/>
    <w:rsid w:val="00A86D6E"/>
    <w:rsid w:val="00A87128"/>
    <w:rsid w:val="00A87364"/>
    <w:rsid w:val="00A87895"/>
    <w:rsid w:val="00A87EE6"/>
    <w:rsid w:val="00A900FB"/>
    <w:rsid w:val="00A9032F"/>
    <w:rsid w:val="00A90DD0"/>
    <w:rsid w:val="00A90FB7"/>
    <w:rsid w:val="00A914AE"/>
    <w:rsid w:val="00A91DA5"/>
    <w:rsid w:val="00A920D9"/>
    <w:rsid w:val="00A92891"/>
    <w:rsid w:val="00A92EAF"/>
    <w:rsid w:val="00A93691"/>
    <w:rsid w:val="00A936B2"/>
    <w:rsid w:val="00A93739"/>
    <w:rsid w:val="00A93878"/>
    <w:rsid w:val="00A93BB0"/>
    <w:rsid w:val="00A93FE3"/>
    <w:rsid w:val="00A94426"/>
    <w:rsid w:val="00A9461D"/>
    <w:rsid w:val="00A94AEB"/>
    <w:rsid w:val="00A95107"/>
    <w:rsid w:val="00A9576F"/>
    <w:rsid w:val="00A95A94"/>
    <w:rsid w:val="00A95D2E"/>
    <w:rsid w:val="00A95FD3"/>
    <w:rsid w:val="00A96023"/>
    <w:rsid w:val="00A96115"/>
    <w:rsid w:val="00A9694E"/>
    <w:rsid w:val="00A96980"/>
    <w:rsid w:val="00A9699B"/>
    <w:rsid w:val="00A96AE5"/>
    <w:rsid w:val="00A97006"/>
    <w:rsid w:val="00A97077"/>
    <w:rsid w:val="00A97510"/>
    <w:rsid w:val="00A977C3"/>
    <w:rsid w:val="00A97849"/>
    <w:rsid w:val="00A97C42"/>
    <w:rsid w:val="00A97C5D"/>
    <w:rsid w:val="00AA0243"/>
    <w:rsid w:val="00AA02F9"/>
    <w:rsid w:val="00AA040C"/>
    <w:rsid w:val="00AA07F5"/>
    <w:rsid w:val="00AA09D9"/>
    <w:rsid w:val="00AA0C32"/>
    <w:rsid w:val="00AA0C9A"/>
    <w:rsid w:val="00AA0D1C"/>
    <w:rsid w:val="00AA0F3E"/>
    <w:rsid w:val="00AA140E"/>
    <w:rsid w:val="00AA2256"/>
    <w:rsid w:val="00AA25F0"/>
    <w:rsid w:val="00AA2976"/>
    <w:rsid w:val="00AA2F13"/>
    <w:rsid w:val="00AA349A"/>
    <w:rsid w:val="00AA3B12"/>
    <w:rsid w:val="00AA3CDB"/>
    <w:rsid w:val="00AA46D6"/>
    <w:rsid w:val="00AA4843"/>
    <w:rsid w:val="00AA4AEE"/>
    <w:rsid w:val="00AA52A0"/>
    <w:rsid w:val="00AA52E4"/>
    <w:rsid w:val="00AA5A7D"/>
    <w:rsid w:val="00AA5B86"/>
    <w:rsid w:val="00AA5CF9"/>
    <w:rsid w:val="00AA61D9"/>
    <w:rsid w:val="00AA67E2"/>
    <w:rsid w:val="00AA7171"/>
    <w:rsid w:val="00AA791E"/>
    <w:rsid w:val="00AA7D2C"/>
    <w:rsid w:val="00AA7EBD"/>
    <w:rsid w:val="00AA7F3A"/>
    <w:rsid w:val="00AB027D"/>
    <w:rsid w:val="00AB0449"/>
    <w:rsid w:val="00AB04A6"/>
    <w:rsid w:val="00AB085E"/>
    <w:rsid w:val="00AB0C02"/>
    <w:rsid w:val="00AB10E3"/>
    <w:rsid w:val="00AB1223"/>
    <w:rsid w:val="00AB12C4"/>
    <w:rsid w:val="00AB1785"/>
    <w:rsid w:val="00AB1AAB"/>
    <w:rsid w:val="00AB1D6A"/>
    <w:rsid w:val="00AB1E6A"/>
    <w:rsid w:val="00AB2439"/>
    <w:rsid w:val="00AB281C"/>
    <w:rsid w:val="00AB2CFC"/>
    <w:rsid w:val="00AB2F6B"/>
    <w:rsid w:val="00AB3390"/>
    <w:rsid w:val="00AB3696"/>
    <w:rsid w:val="00AB3DF3"/>
    <w:rsid w:val="00AB3F9A"/>
    <w:rsid w:val="00AB41EE"/>
    <w:rsid w:val="00AB4E70"/>
    <w:rsid w:val="00AB4ECD"/>
    <w:rsid w:val="00AB542E"/>
    <w:rsid w:val="00AB5503"/>
    <w:rsid w:val="00AB572A"/>
    <w:rsid w:val="00AB581B"/>
    <w:rsid w:val="00AB58E4"/>
    <w:rsid w:val="00AB5954"/>
    <w:rsid w:val="00AB59AB"/>
    <w:rsid w:val="00AB59C8"/>
    <w:rsid w:val="00AB5EF3"/>
    <w:rsid w:val="00AB600F"/>
    <w:rsid w:val="00AB624F"/>
    <w:rsid w:val="00AB6426"/>
    <w:rsid w:val="00AB6578"/>
    <w:rsid w:val="00AB6610"/>
    <w:rsid w:val="00AB6636"/>
    <w:rsid w:val="00AB680F"/>
    <w:rsid w:val="00AB6953"/>
    <w:rsid w:val="00AB705E"/>
    <w:rsid w:val="00AB766D"/>
    <w:rsid w:val="00AB775D"/>
    <w:rsid w:val="00AC01DE"/>
    <w:rsid w:val="00AC0E04"/>
    <w:rsid w:val="00AC10A2"/>
    <w:rsid w:val="00AC168D"/>
    <w:rsid w:val="00AC16AF"/>
    <w:rsid w:val="00AC1F5C"/>
    <w:rsid w:val="00AC2272"/>
    <w:rsid w:val="00AC2377"/>
    <w:rsid w:val="00AC2ECC"/>
    <w:rsid w:val="00AC383E"/>
    <w:rsid w:val="00AC38E0"/>
    <w:rsid w:val="00AC3C86"/>
    <w:rsid w:val="00AC41A4"/>
    <w:rsid w:val="00AC450E"/>
    <w:rsid w:val="00AC45BE"/>
    <w:rsid w:val="00AC4AE2"/>
    <w:rsid w:val="00AC4AFB"/>
    <w:rsid w:val="00AC4B6C"/>
    <w:rsid w:val="00AC50D4"/>
    <w:rsid w:val="00AC55C2"/>
    <w:rsid w:val="00AC5985"/>
    <w:rsid w:val="00AC5A8F"/>
    <w:rsid w:val="00AC5CC5"/>
    <w:rsid w:val="00AC5EB4"/>
    <w:rsid w:val="00AC60D2"/>
    <w:rsid w:val="00AC61E7"/>
    <w:rsid w:val="00AC67FB"/>
    <w:rsid w:val="00AC6BC5"/>
    <w:rsid w:val="00AC7621"/>
    <w:rsid w:val="00AC7633"/>
    <w:rsid w:val="00AC78FE"/>
    <w:rsid w:val="00AC7958"/>
    <w:rsid w:val="00AC7C0C"/>
    <w:rsid w:val="00AC7CA3"/>
    <w:rsid w:val="00AD0412"/>
    <w:rsid w:val="00AD07C9"/>
    <w:rsid w:val="00AD0A61"/>
    <w:rsid w:val="00AD0B6F"/>
    <w:rsid w:val="00AD0C5D"/>
    <w:rsid w:val="00AD1533"/>
    <w:rsid w:val="00AD1B6F"/>
    <w:rsid w:val="00AD1BC1"/>
    <w:rsid w:val="00AD1C65"/>
    <w:rsid w:val="00AD1CDD"/>
    <w:rsid w:val="00AD2182"/>
    <w:rsid w:val="00AD2495"/>
    <w:rsid w:val="00AD26E5"/>
    <w:rsid w:val="00AD2C82"/>
    <w:rsid w:val="00AD3054"/>
    <w:rsid w:val="00AD327E"/>
    <w:rsid w:val="00AD3530"/>
    <w:rsid w:val="00AD398B"/>
    <w:rsid w:val="00AD39C7"/>
    <w:rsid w:val="00AD3B2D"/>
    <w:rsid w:val="00AD408E"/>
    <w:rsid w:val="00AD41AA"/>
    <w:rsid w:val="00AD45EB"/>
    <w:rsid w:val="00AD48BB"/>
    <w:rsid w:val="00AD4934"/>
    <w:rsid w:val="00AD4BA7"/>
    <w:rsid w:val="00AD4BB7"/>
    <w:rsid w:val="00AD4CB3"/>
    <w:rsid w:val="00AD4DC5"/>
    <w:rsid w:val="00AD54AA"/>
    <w:rsid w:val="00AD5F4E"/>
    <w:rsid w:val="00AD65EB"/>
    <w:rsid w:val="00AD69F9"/>
    <w:rsid w:val="00AD719F"/>
    <w:rsid w:val="00AD73B1"/>
    <w:rsid w:val="00AD747B"/>
    <w:rsid w:val="00AD786E"/>
    <w:rsid w:val="00AD7DD8"/>
    <w:rsid w:val="00AD7E25"/>
    <w:rsid w:val="00AE005A"/>
    <w:rsid w:val="00AE0194"/>
    <w:rsid w:val="00AE029E"/>
    <w:rsid w:val="00AE03F9"/>
    <w:rsid w:val="00AE063F"/>
    <w:rsid w:val="00AE06FA"/>
    <w:rsid w:val="00AE1C53"/>
    <w:rsid w:val="00AE2818"/>
    <w:rsid w:val="00AE2B43"/>
    <w:rsid w:val="00AE2C5E"/>
    <w:rsid w:val="00AE2CBC"/>
    <w:rsid w:val="00AE2FBC"/>
    <w:rsid w:val="00AE32C8"/>
    <w:rsid w:val="00AE38FD"/>
    <w:rsid w:val="00AE3B6B"/>
    <w:rsid w:val="00AE3CC6"/>
    <w:rsid w:val="00AE3FF4"/>
    <w:rsid w:val="00AE400D"/>
    <w:rsid w:val="00AE449B"/>
    <w:rsid w:val="00AE44E5"/>
    <w:rsid w:val="00AE4544"/>
    <w:rsid w:val="00AE49B5"/>
    <w:rsid w:val="00AE4FB8"/>
    <w:rsid w:val="00AE4FDE"/>
    <w:rsid w:val="00AE54FC"/>
    <w:rsid w:val="00AE5529"/>
    <w:rsid w:val="00AE617C"/>
    <w:rsid w:val="00AE634A"/>
    <w:rsid w:val="00AE6500"/>
    <w:rsid w:val="00AE6C5A"/>
    <w:rsid w:val="00AE7951"/>
    <w:rsid w:val="00AE7B05"/>
    <w:rsid w:val="00AF0606"/>
    <w:rsid w:val="00AF0780"/>
    <w:rsid w:val="00AF197E"/>
    <w:rsid w:val="00AF1B12"/>
    <w:rsid w:val="00AF28AD"/>
    <w:rsid w:val="00AF2CF9"/>
    <w:rsid w:val="00AF3284"/>
    <w:rsid w:val="00AF33F0"/>
    <w:rsid w:val="00AF3535"/>
    <w:rsid w:val="00AF3732"/>
    <w:rsid w:val="00AF3EB7"/>
    <w:rsid w:val="00AF3FBE"/>
    <w:rsid w:val="00AF40CE"/>
    <w:rsid w:val="00AF44BF"/>
    <w:rsid w:val="00AF44E7"/>
    <w:rsid w:val="00AF48A2"/>
    <w:rsid w:val="00AF4A1A"/>
    <w:rsid w:val="00AF5025"/>
    <w:rsid w:val="00AF5377"/>
    <w:rsid w:val="00AF5479"/>
    <w:rsid w:val="00AF559F"/>
    <w:rsid w:val="00AF5751"/>
    <w:rsid w:val="00AF5C90"/>
    <w:rsid w:val="00AF61BE"/>
    <w:rsid w:val="00AF61F0"/>
    <w:rsid w:val="00AF63A1"/>
    <w:rsid w:val="00AF6580"/>
    <w:rsid w:val="00AF6BAB"/>
    <w:rsid w:val="00AF71A9"/>
    <w:rsid w:val="00AF7C6B"/>
    <w:rsid w:val="00B0043F"/>
    <w:rsid w:val="00B00C16"/>
    <w:rsid w:val="00B00C3F"/>
    <w:rsid w:val="00B016A1"/>
    <w:rsid w:val="00B018F0"/>
    <w:rsid w:val="00B01D66"/>
    <w:rsid w:val="00B021E3"/>
    <w:rsid w:val="00B0250C"/>
    <w:rsid w:val="00B02744"/>
    <w:rsid w:val="00B0281F"/>
    <w:rsid w:val="00B02E24"/>
    <w:rsid w:val="00B02E82"/>
    <w:rsid w:val="00B02E91"/>
    <w:rsid w:val="00B03046"/>
    <w:rsid w:val="00B03257"/>
    <w:rsid w:val="00B03A2A"/>
    <w:rsid w:val="00B04B48"/>
    <w:rsid w:val="00B06745"/>
    <w:rsid w:val="00B067C4"/>
    <w:rsid w:val="00B06969"/>
    <w:rsid w:val="00B06B5E"/>
    <w:rsid w:val="00B06D0D"/>
    <w:rsid w:val="00B06D18"/>
    <w:rsid w:val="00B07018"/>
    <w:rsid w:val="00B074C5"/>
    <w:rsid w:val="00B07555"/>
    <w:rsid w:val="00B07602"/>
    <w:rsid w:val="00B07A34"/>
    <w:rsid w:val="00B07D47"/>
    <w:rsid w:val="00B07FFA"/>
    <w:rsid w:val="00B10181"/>
    <w:rsid w:val="00B106FB"/>
    <w:rsid w:val="00B10D16"/>
    <w:rsid w:val="00B111B8"/>
    <w:rsid w:val="00B11491"/>
    <w:rsid w:val="00B11A2B"/>
    <w:rsid w:val="00B1205F"/>
    <w:rsid w:val="00B1216F"/>
    <w:rsid w:val="00B12585"/>
    <w:rsid w:val="00B12A01"/>
    <w:rsid w:val="00B134A0"/>
    <w:rsid w:val="00B13938"/>
    <w:rsid w:val="00B13B66"/>
    <w:rsid w:val="00B13D27"/>
    <w:rsid w:val="00B144D9"/>
    <w:rsid w:val="00B146E8"/>
    <w:rsid w:val="00B14786"/>
    <w:rsid w:val="00B147FE"/>
    <w:rsid w:val="00B14913"/>
    <w:rsid w:val="00B14EEA"/>
    <w:rsid w:val="00B151BC"/>
    <w:rsid w:val="00B152B2"/>
    <w:rsid w:val="00B152CF"/>
    <w:rsid w:val="00B15337"/>
    <w:rsid w:val="00B15486"/>
    <w:rsid w:val="00B154CD"/>
    <w:rsid w:val="00B15752"/>
    <w:rsid w:val="00B1611C"/>
    <w:rsid w:val="00B1629F"/>
    <w:rsid w:val="00B16312"/>
    <w:rsid w:val="00B16363"/>
    <w:rsid w:val="00B1680D"/>
    <w:rsid w:val="00B16AC4"/>
    <w:rsid w:val="00B16FFF"/>
    <w:rsid w:val="00B17A75"/>
    <w:rsid w:val="00B17B34"/>
    <w:rsid w:val="00B17D53"/>
    <w:rsid w:val="00B17DEB"/>
    <w:rsid w:val="00B17E59"/>
    <w:rsid w:val="00B17E5E"/>
    <w:rsid w:val="00B2028E"/>
    <w:rsid w:val="00B20544"/>
    <w:rsid w:val="00B2074A"/>
    <w:rsid w:val="00B20B34"/>
    <w:rsid w:val="00B20EDD"/>
    <w:rsid w:val="00B2114F"/>
    <w:rsid w:val="00B21E64"/>
    <w:rsid w:val="00B226DE"/>
    <w:rsid w:val="00B226E5"/>
    <w:rsid w:val="00B226F5"/>
    <w:rsid w:val="00B22797"/>
    <w:rsid w:val="00B22FE7"/>
    <w:rsid w:val="00B230BC"/>
    <w:rsid w:val="00B23AF3"/>
    <w:rsid w:val="00B23B9E"/>
    <w:rsid w:val="00B2403F"/>
    <w:rsid w:val="00B2418C"/>
    <w:rsid w:val="00B24227"/>
    <w:rsid w:val="00B2440A"/>
    <w:rsid w:val="00B246BB"/>
    <w:rsid w:val="00B2496E"/>
    <w:rsid w:val="00B24ABF"/>
    <w:rsid w:val="00B24E0A"/>
    <w:rsid w:val="00B25503"/>
    <w:rsid w:val="00B26120"/>
    <w:rsid w:val="00B26307"/>
    <w:rsid w:val="00B26420"/>
    <w:rsid w:val="00B26554"/>
    <w:rsid w:val="00B2661A"/>
    <w:rsid w:val="00B26A0E"/>
    <w:rsid w:val="00B26F25"/>
    <w:rsid w:val="00B26FF4"/>
    <w:rsid w:val="00B270AE"/>
    <w:rsid w:val="00B2710B"/>
    <w:rsid w:val="00B2719A"/>
    <w:rsid w:val="00B273F7"/>
    <w:rsid w:val="00B278AF"/>
    <w:rsid w:val="00B278DE"/>
    <w:rsid w:val="00B27C1E"/>
    <w:rsid w:val="00B27C50"/>
    <w:rsid w:val="00B30024"/>
    <w:rsid w:val="00B3087D"/>
    <w:rsid w:val="00B30C85"/>
    <w:rsid w:val="00B3153C"/>
    <w:rsid w:val="00B318B3"/>
    <w:rsid w:val="00B31EB7"/>
    <w:rsid w:val="00B31F20"/>
    <w:rsid w:val="00B31F4C"/>
    <w:rsid w:val="00B32023"/>
    <w:rsid w:val="00B323B9"/>
    <w:rsid w:val="00B326D8"/>
    <w:rsid w:val="00B32A2F"/>
    <w:rsid w:val="00B32D67"/>
    <w:rsid w:val="00B32D7E"/>
    <w:rsid w:val="00B331F4"/>
    <w:rsid w:val="00B337B7"/>
    <w:rsid w:val="00B33B01"/>
    <w:rsid w:val="00B34031"/>
    <w:rsid w:val="00B344A7"/>
    <w:rsid w:val="00B3464F"/>
    <w:rsid w:val="00B3476F"/>
    <w:rsid w:val="00B34ED2"/>
    <w:rsid w:val="00B34ED6"/>
    <w:rsid w:val="00B34F12"/>
    <w:rsid w:val="00B34FF5"/>
    <w:rsid w:val="00B35250"/>
    <w:rsid w:val="00B3540D"/>
    <w:rsid w:val="00B355D9"/>
    <w:rsid w:val="00B3561F"/>
    <w:rsid w:val="00B35694"/>
    <w:rsid w:val="00B359C7"/>
    <w:rsid w:val="00B3652B"/>
    <w:rsid w:val="00B3660D"/>
    <w:rsid w:val="00B36996"/>
    <w:rsid w:val="00B36B8E"/>
    <w:rsid w:val="00B372B2"/>
    <w:rsid w:val="00B374B1"/>
    <w:rsid w:val="00B374B9"/>
    <w:rsid w:val="00B37C63"/>
    <w:rsid w:val="00B402D3"/>
    <w:rsid w:val="00B40465"/>
    <w:rsid w:val="00B406A3"/>
    <w:rsid w:val="00B40BF4"/>
    <w:rsid w:val="00B40EBD"/>
    <w:rsid w:val="00B40EBE"/>
    <w:rsid w:val="00B40F40"/>
    <w:rsid w:val="00B411FB"/>
    <w:rsid w:val="00B41972"/>
    <w:rsid w:val="00B41A68"/>
    <w:rsid w:val="00B41B57"/>
    <w:rsid w:val="00B42608"/>
    <w:rsid w:val="00B4263C"/>
    <w:rsid w:val="00B42E8F"/>
    <w:rsid w:val="00B42FE9"/>
    <w:rsid w:val="00B43022"/>
    <w:rsid w:val="00B43054"/>
    <w:rsid w:val="00B43100"/>
    <w:rsid w:val="00B43239"/>
    <w:rsid w:val="00B43244"/>
    <w:rsid w:val="00B435F6"/>
    <w:rsid w:val="00B43F15"/>
    <w:rsid w:val="00B44890"/>
    <w:rsid w:val="00B44E1B"/>
    <w:rsid w:val="00B45275"/>
    <w:rsid w:val="00B45460"/>
    <w:rsid w:val="00B45519"/>
    <w:rsid w:val="00B45571"/>
    <w:rsid w:val="00B45F19"/>
    <w:rsid w:val="00B47948"/>
    <w:rsid w:val="00B47B43"/>
    <w:rsid w:val="00B47E38"/>
    <w:rsid w:val="00B50037"/>
    <w:rsid w:val="00B50297"/>
    <w:rsid w:val="00B50725"/>
    <w:rsid w:val="00B50920"/>
    <w:rsid w:val="00B51443"/>
    <w:rsid w:val="00B51720"/>
    <w:rsid w:val="00B518F8"/>
    <w:rsid w:val="00B51AAD"/>
    <w:rsid w:val="00B51B04"/>
    <w:rsid w:val="00B52003"/>
    <w:rsid w:val="00B52720"/>
    <w:rsid w:val="00B52B5F"/>
    <w:rsid w:val="00B52D91"/>
    <w:rsid w:val="00B52E61"/>
    <w:rsid w:val="00B534FF"/>
    <w:rsid w:val="00B535F7"/>
    <w:rsid w:val="00B53746"/>
    <w:rsid w:val="00B53907"/>
    <w:rsid w:val="00B5395F"/>
    <w:rsid w:val="00B54088"/>
    <w:rsid w:val="00B542FF"/>
    <w:rsid w:val="00B54724"/>
    <w:rsid w:val="00B548B7"/>
    <w:rsid w:val="00B54987"/>
    <w:rsid w:val="00B54C66"/>
    <w:rsid w:val="00B54D58"/>
    <w:rsid w:val="00B54D9C"/>
    <w:rsid w:val="00B554B9"/>
    <w:rsid w:val="00B5553B"/>
    <w:rsid w:val="00B556AA"/>
    <w:rsid w:val="00B55C1A"/>
    <w:rsid w:val="00B55DC8"/>
    <w:rsid w:val="00B55FF3"/>
    <w:rsid w:val="00B56058"/>
    <w:rsid w:val="00B5652B"/>
    <w:rsid w:val="00B5681F"/>
    <w:rsid w:val="00B56D09"/>
    <w:rsid w:val="00B5701D"/>
    <w:rsid w:val="00B57685"/>
    <w:rsid w:val="00B57E6F"/>
    <w:rsid w:val="00B602C7"/>
    <w:rsid w:val="00B60470"/>
    <w:rsid w:val="00B6091B"/>
    <w:rsid w:val="00B60A3E"/>
    <w:rsid w:val="00B60C9E"/>
    <w:rsid w:val="00B6150C"/>
    <w:rsid w:val="00B616DA"/>
    <w:rsid w:val="00B61E0C"/>
    <w:rsid w:val="00B6226F"/>
    <w:rsid w:val="00B62D49"/>
    <w:rsid w:val="00B62F51"/>
    <w:rsid w:val="00B62F8D"/>
    <w:rsid w:val="00B642E7"/>
    <w:rsid w:val="00B64CC9"/>
    <w:rsid w:val="00B64CE7"/>
    <w:rsid w:val="00B64E44"/>
    <w:rsid w:val="00B64F5E"/>
    <w:rsid w:val="00B65605"/>
    <w:rsid w:val="00B65B08"/>
    <w:rsid w:val="00B65EEC"/>
    <w:rsid w:val="00B6677B"/>
    <w:rsid w:val="00B66AB3"/>
    <w:rsid w:val="00B66DE0"/>
    <w:rsid w:val="00B67717"/>
    <w:rsid w:val="00B67DE6"/>
    <w:rsid w:val="00B67E4B"/>
    <w:rsid w:val="00B705D5"/>
    <w:rsid w:val="00B709A0"/>
    <w:rsid w:val="00B70CDB"/>
    <w:rsid w:val="00B70E9A"/>
    <w:rsid w:val="00B70F15"/>
    <w:rsid w:val="00B70F84"/>
    <w:rsid w:val="00B71254"/>
    <w:rsid w:val="00B71775"/>
    <w:rsid w:val="00B71A10"/>
    <w:rsid w:val="00B71B9E"/>
    <w:rsid w:val="00B71C5E"/>
    <w:rsid w:val="00B71DC5"/>
    <w:rsid w:val="00B71F83"/>
    <w:rsid w:val="00B71F8C"/>
    <w:rsid w:val="00B722E2"/>
    <w:rsid w:val="00B726C9"/>
    <w:rsid w:val="00B72733"/>
    <w:rsid w:val="00B727FE"/>
    <w:rsid w:val="00B7280D"/>
    <w:rsid w:val="00B72F18"/>
    <w:rsid w:val="00B7306D"/>
    <w:rsid w:val="00B73122"/>
    <w:rsid w:val="00B74013"/>
    <w:rsid w:val="00B74B81"/>
    <w:rsid w:val="00B74BFE"/>
    <w:rsid w:val="00B74DB4"/>
    <w:rsid w:val="00B74DE3"/>
    <w:rsid w:val="00B75318"/>
    <w:rsid w:val="00B75575"/>
    <w:rsid w:val="00B758DA"/>
    <w:rsid w:val="00B76862"/>
    <w:rsid w:val="00B7686E"/>
    <w:rsid w:val="00B76A25"/>
    <w:rsid w:val="00B76B83"/>
    <w:rsid w:val="00B76C68"/>
    <w:rsid w:val="00B772A5"/>
    <w:rsid w:val="00B77538"/>
    <w:rsid w:val="00B7779F"/>
    <w:rsid w:val="00B777F5"/>
    <w:rsid w:val="00B80062"/>
    <w:rsid w:val="00B80099"/>
    <w:rsid w:val="00B80398"/>
    <w:rsid w:val="00B80FCD"/>
    <w:rsid w:val="00B81431"/>
    <w:rsid w:val="00B81AAC"/>
    <w:rsid w:val="00B826DA"/>
    <w:rsid w:val="00B8330A"/>
    <w:rsid w:val="00B833F2"/>
    <w:rsid w:val="00B83605"/>
    <w:rsid w:val="00B83810"/>
    <w:rsid w:val="00B83838"/>
    <w:rsid w:val="00B83CF8"/>
    <w:rsid w:val="00B83D97"/>
    <w:rsid w:val="00B84015"/>
    <w:rsid w:val="00B8428B"/>
    <w:rsid w:val="00B84322"/>
    <w:rsid w:val="00B84464"/>
    <w:rsid w:val="00B844AD"/>
    <w:rsid w:val="00B85194"/>
    <w:rsid w:val="00B853F7"/>
    <w:rsid w:val="00B85620"/>
    <w:rsid w:val="00B85A2D"/>
    <w:rsid w:val="00B85F01"/>
    <w:rsid w:val="00B85F09"/>
    <w:rsid w:val="00B85F69"/>
    <w:rsid w:val="00B86277"/>
    <w:rsid w:val="00B864B0"/>
    <w:rsid w:val="00B866ED"/>
    <w:rsid w:val="00B86A36"/>
    <w:rsid w:val="00B86C30"/>
    <w:rsid w:val="00B86F08"/>
    <w:rsid w:val="00B87921"/>
    <w:rsid w:val="00B879A9"/>
    <w:rsid w:val="00B87A7B"/>
    <w:rsid w:val="00B87B19"/>
    <w:rsid w:val="00B90080"/>
    <w:rsid w:val="00B90257"/>
    <w:rsid w:val="00B9029E"/>
    <w:rsid w:val="00B9036D"/>
    <w:rsid w:val="00B9096B"/>
    <w:rsid w:val="00B90B6C"/>
    <w:rsid w:val="00B90CF2"/>
    <w:rsid w:val="00B90E34"/>
    <w:rsid w:val="00B91183"/>
    <w:rsid w:val="00B913C7"/>
    <w:rsid w:val="00B91608"/>
    <w:rsid w:val="00B9182D"/>
    <w:rsid w:val="00B91884"/>
    <w:rsid w:val="00B9196D"/>
    <w:rsid w:val="00B91D06"/>
    <w:rsid w:val="00B92488"/>
    <w:rsid w:val="00B92904"/>
    <w:rsid w:val="00B9295A"/>
    <w:rsid w:val="00B92D58"/>
    <w:rsid w:val="00B92F8C"/>
    <w:rsid w:val="00B93ADB"/>
    <w:rsid w:val="00B94129"/>
    <w:rsid w:val="00B94169"/>
    <w:rsid w:val="00B943FD"/>
    <w:rsid w:val="00B94943"/>
    <w:rsid w:val="00B949B9"/>
    <w:rsid w:val="00B94C4A"/>
    <w:rsid w:val="00B94FB9"/>
    <w:rsid w:val="00B9516D"/>
    <w:rsid w:val="00B952EF"/>
    <w:rsid w:val="00B9534A"/>
    <w:rsid w:val="00B95498"/>
    <w:rsid w:val="00B954DE"/>
    <w:rsid w:val="00B957DC"/>
    <w:rsid w:val="00B9589B"/>
    <w:rsid w:val="00B95CDA"/>
    <w:rsid w:val="00B95E84"/>
    <w:rsid w:val="00B95EB4"/>
    <w:rsid w:val="00B95F32"/>
    <w:rsid w:val="00B9634F"/>
    <w:rsid w:val="00B969A1"/>
    <w:rsid w:val="00B96B79"/>
    <w:rsid w:val="00B9771C"/>
    <w:rsid w:val="00B9788C"/>
    <w:rsid w:val="00B978D4"/>
    <w:rsid w:val="00B97B7B"/>
    <w:rsid w:val="00BA01D9"/>
    <w:rsid w:val="00BA0907"/>
    <w:rsid w:val="00BA0959"/>
    <w:rsid w:val="00BA121C"/>
    <w:rsid w:val="00BA144B"/>
    <w:rsid w:val="00BA16A3"/>
    <w:rsid w:val="00BA18BF"/>
    <w:rsid w:val="00BA1F8D"/>
    <w:rsid w:val="00BA1F98"/>
    <w:rsid w:val="00BA2134"/>
    <w:rsid w:val="00BA26DF"/>
    <w:rsid w:val="00BA285D"/>
    <w:rsid w:val="00BA2E4B"/>
    <w:rsid w:val="00BA319F"/>
    <w:rsid w:val="00BA31B4"/>
    <w:rsid w:val="00BA3826"/>
    <w:rsid w:val="00BA3BFD"/>
    <w:rsid w:val="00BA4F64"/>
    <w:rsid w:val="00BA51FB"/>
    <w:rsid w:val="00BA5255"/>
    <w:rsid w:val="00BA5598"/>
    <w:rsid w:val="00BA5DC8"/>
    <w:rsid w:val="00BA5FED"/>
    <w:rsid w:val="00BA6049"/>
    <w:rsid w:val="00BA65D5"/>
    <w:rsid w:val="00BA67A5"/>
    <w:rsid w:val="00BA6A89"/>
    <w:rsid w:val="00BA6A9B"/>
    <w:rsid w:val="00BA6B2B"/>
    <w:rsid w:val="00BA6D46"/>
    <w:rsid w:val="00BA71F5"/>
    <w:rsid w:val="00BA7A91"/>
    <w:rsid w:val="00BA7B04"/>
    <w:rsid w:val="00BA7DDB"/>
    <w:rsid w:val="00BA7DE5"/>
    <w:rsid w:val="00BB00EA"/>
    <w:rsid w:val="00BB00FA"/>
    <w:rsid w:val="00BB028D"/>
    <w:rsid w:val="00BB0341"/>
    <w:rsid w:val="00BB07D2"/>
    <w:rsid w:val="00BB0F45"/>
    <w:rsid w:val="00BB1654"/>
    <w:rsid w:val="00BB168D"/>
    <w:rsid w:val="00BB184D"/>
    <w:rsid w:val="00BB1AC7"/>
    <w:rsid w:val="00BB1C16"/>
    <w:rsid w:val="00BB1C2E"/>
    <w:rsid w:val="00BB1FBC"/>
    <w:rsid w:val="00BB25C9"/>
    <w:rsid w:val="00BB2DCC"/>
    <w:rsid w:val="00BB346C"/>
    <w:rsid w:val="00BB34D5"/>
    <w:rsid w:val="00BB3994"/>
    <w:rsid w:val="00BB3AE9"/>
    <w:rsid w:val="00BB3EB4"/>
    <w:rsid w:val="00BB4BFA"/>
    <w:rsid w:val="00BB4E4A"/>
    <w:rsid w:val="00BB4EFA"/>
    <w:rsid w:val="00BB50D3"/>
    <w:rsid w:val="00BB5147"/>
    <w:rsid w:val="00BB59FE"/>
    <w:rsid w:val="00BB5CB0"/>
    <w:rsid w:val="00BB5CEC"/>
    <w:rsid w:val="00BB5D26"/>
    <w:rsid w:val="00BB5FC0"/>
    <w:rsid w:val="00BB6718"/>
    <w:rsid w:val="00BB68D3"/>
    <w:rsid w:val="00BB6963"/>
    <w:rsid w:val="00BB6A70"/>
    <w:rsid w:val="00BB70CB"/>
    <w:rsid w:val="00BB7C1B"/>
    <w:rsid w:val="00BB7F68"/>
    <w:rsid w:val="00BC01B2"/>
    <w:rsid w:val="00BC0859"/>
    <w:rsid w:val="00BC0B13"/>
    <w:rsid w:val="00BC0B20"/>
    <w:rsid w:val="00BC0E1A"/>
    <w:rsid w:val="00BC137B"/>
    <w:rsid w:val="00BC18E3"/>
    <w:rsid w:val="00BC19B6"/>
    <w:rsid w:val="00BC1A8E"/>
    <w:rsid w:val="00BC1A9E"/>
    <w:rsid w:val="00BC1D4A"/>
    <w:rsid w:val="00BC1F4D"/>
    <w:rsid w:val="00BC2482"/>
    <w:rsid w:val="00BC2854"/>
    <w:rsid w:val="00BC2A2A"/>
    <w:rsid w:val="00BC3028"/>
    <w:rsid w:val="00BC3610"/>
    <w:rsid w:val="00BC363B"/>
    <w:rsid w:val="00BC3A21"/>
    <w:rsid w:val="00BC3E65"/>
    <w:rsid w:val="00BC4229"/>
    <w:rsid w:val="00BC426B"/>
    <w:rsid w:val="00BC4417"/>
    <w:rsid w:val="00BC4B6F"/>
    <w:rsid w:val="00BC4B9A"/>
    <w:rsid w:val="00BC5094"/>
    <w:rsid w:val="00BC54C8"/>
    <w:rsid w:val="00BC564F"/>
    <w:rsid w:val="00BC5F32"/>
    <w:rsid w:val="00BC617D"/>
    <w:rsid w:val="00BC61AA"/>
    <w:rsid w:val="00BC64E4"/>
    <w:rsid w:val="00BC6603"/>
    <w:rsid w:val="00BC69BA"/>
    <w:rsid w:val="00BC6B58"/>
    <w:rsid w:val="00BC6DC8"/>
    <w:rsid w:val="00BC6F00"/>
    <w:rsid w:val="00BC6F05"/>
    <w:rsid w:val="00BC72DB"/>
    <w:rsid w:val="00BC768F"/>
    <w:rsid w:val="00BC774A"/>
    <w:rsid w:val="00BC77E3"/>
    <w:rsid w:val="00BC7C51"/>
    <w:rsid w:val="00BC7F17"/>
    <w:rsid w:val="00BD109B"/>
    <w:rsid w:val="00BD11F4"/>
    <w:rsid w:val="00BD1580"/>
    <w:rsid w:val="00BD15C5"/>
    <w:rsid w:val="00BD15C8"/>
    <w:rsid w:val="00BD1877"/>
    <w:rsid w:val="00BD1D0E"/>
    <w:rsid w:val="00BD1F31"/>
    <w:rsid w:val="00BD2211"/>
    <w:rsid w:val="00BD23E0"/>
    <w:rsid w:val="00BD2D3E"/>
    <w:rsid w:val="00BD2ECE"/>
    <w:rsid w:val="00BD3039"/>
    <w:rsid w:val="00BD32C1"/>
    <w:rsid w:val="00BD334E"/>
    <w:rsid w:val="00BD3D53"/>
    <w:rsid w:val="00BD41F7"/>
    <w:rsid w:val="00BD44AE"/>
    <w:rsid w:val="00BD4810"/>
    <w:rsid w:val="00BD48D4"/>
    <w:rsid w:val="00BD5179"/>
    <w:rsid w:val="00BD53EB"/>
    <w:rsid w:val="00BD567D"/>
    <w:rsid w:val="00BD6717"/>
    <w:rsid w:val="00BD68C8"/>
    <w:rsid w:val="00BD76F9"/>
    <w:rsid w:val="00BD7B41"/>
    <w:rsid w:val="00BD7C8B"/>
    <w:rsid w:val="00BE047F"/>
    <w:rsid w:val="00BE0486"/>
    <w:rsid w:val="00BE08D1"/>
    <w:rsid w:val="00BE0A67"/>
    <w:rsid w:val="00BE0AB5"/>
    <w:rsid w:val="00BE0C87"/>
    <w:rsid w:val="00BE0DC7"/>
    <w:rsid w:val="00BE1212"/>
    <w:rsid w:val="00BE1244"/>
    <w:rsid w:val="00BE1A18"/>
    <w:rsid w:val="00BE1A51"/>
    <w:rsid w:val="00BE1C3D"/>
    <w:rsid w:val="00BE1C88"/>
    <w:rsid w:val="00BE212F"/>
    <w:rsid w:val="00BE22AE"/>
    <w:rsid w:val="00BE3047"/>
    <w:rsid w:val="00BE31A8"/>
    <w:rsid w:val="00BE3396"/>
    <w:rsid w:val="00BE3908"/>
    <w:rsid w:val="00BE4056"/>
    <w:rsid w:val="00BE40A0"/>
    <w:rsid w:val="00BE49E9"/>
    <w:rsid w:val="00BE4E91"/>
    <w:rsid w:val="00BE5320"/>
    <w:rsid w:val="00BE53C5"/>
    <w:rsid w:val="00BE54F2"/>
    <w:rsid w:val="00BE57D0"/>
    <w:rsid w:val="00BE5A3C"/>
    <w:rsid w:val="00BE5B3C"/>
    <w:rsid w:val="00BE5C9E"/>
    <w:rsid w:val="00BE6224"/>
    <w:rsid w:val="00BE6587"/>
    <w:rsid w:val="00BE6AA6"/>
    <w:rsid w:val="00BE727B"/>
    <w:rsid w:val="00BE78B8"/>
    <w:rsid w:val="00BE7F5F"/>
    <w:rsid w:val="00BE7FFD"/>
    <w:rsid w:val="00BF00C7"/>
    <w:rsid w:val="00BF0139"/>
    <w:rsid w:val="00BF0180"/>
    <w:rsid w:val="00BF1387"/>
    <w:rsid w:val="00BF1C24"/>
    <w:rsid w:val="00BF1D54"/>
    <w:rsid w:val="00BF2707"/>
    <w:rsid w:val="00BF2878"/>
    <w:rsid w:val="00BF28B1"/>
    <w:rsid w:val="00BF297A"/>
    <w:rsid w:val="00BF2A07"/>
    <w:rsid w:val="00BF2E43"/>
    <w:rsid w:val="00BF2EBC"/>
    <w:rsid w:val="00BF353F"/>
    <w:rsid w:val="00BF3658"/>
    <w:rsid w:val="00BF3684"/>
    <w:rsid w:val="00BF3711"/>
    <w:rsid w:val="00BF3B5B"/>
    <w:rsid w:val="00BF3BB4"/>
    <w:rsid w:val="00BF3FDC"/>
    <w:rsid w:val="00BF3FFE"/>
    <w:rsid w:val="00BF4716"/>
    <w:rsid w:val="00BF49E4"/>
    <w:rsid w:val="00BF4EAF"/>
    <w:rsid w:val="00BF50BB"/>
    <w:rsid w:val="00BF5232"/>
    <w:rsid w:val="00BF5803"/>
    <w:rsid w:val="00BF5C64"/>
    <w:rsid w:val="00BF5D98"/>
    <w:rsid w:val="00BF6375"/>
    <w:rsid w:val="00BF65C8"/>
    <w:rsid w:val="00BF68DA"/>
    <w:rsid w:val="00BF710A"/>
    <w:rsid w:val="00BF7165"/>
    <w:rsid w:val="00BF7437"/>
    <w:rsid w:val="00BF752E"/>
    <w:rsid w:val="00BF768B"/>
    <w:rsid w:val="00BF7EBF"/>
    <w:rsid w:val="00BF7F99"/>
    <w:rsid w:val="00C000AD"/>
    <w:rsid w:val="00C00212"/>
    <w:rsid w:val="00C00253"/>
    <w:rsid w:val="00C0034A"/>
    <w:rsid w:val="00C0034F"/>
    <w:rsid w:val="00C004D5"/>
    <w:rsid w:val="00C01293"/>
    <w:rsid w:val="00C01935"/>
    <w:rsid w:val="00C01E0A"/>
    <w:rsid w:val="00C01FB0"/>
    <w:rsid w:val="00C02052"/>
    <w:rsid w:val="00C02808"/>
    <w:rsid w:val="00C03205"/>
    <w:rsid w:val="00C0387A"/>
    <w:rsid w:val="00C038FB"/>
    <w:rsid w:val="00C03A05"/>
    <w:rsid w:val="00C03D75"/>
    <w:rsid w:val="00C03E04"/>
    <w:rsid w:val="00C03E6C"/>
    <w:rsid w:val="00C03FC7"/>
    <w:rsid w:val="00C04003"/>
    <w:rsid w:val="00C04187"/>
    <w:rsid w:val="00C041AF"/>
    <w:rsid w:val="00C04EBA"/>
    <w:rsid w:val="00C05225"/>
    <w:rsid w:val="00C05499"/>
    <w:rsid w:val="00C056E9"/>
    <w:rsid w:val="00C059CC"/>
    <w:rsid w:val="00C05B6C"/>
    <w:rsid w:val="00C05B71"/>
    <w:rsid w:val="00C05D84"/>
    <w:rsid w:val="00C060B1"/>
    <w:rsid w:val="00C060E7"/>
    <w:rsid w:val="00C06375"/>
    <w:rsid w:val="00C06447"/>
    <w:rsid w:val="00C06797"/>
    <w:rsid w:val="00C06B4D"/>
    <w:rsid w:val="00C06B8E"/>
    <w:rsid w:val="00C073F6"/>
    <w:rsid w:val="00C07747"/>
    <w:rsid w:val="00C07896"/>
    <w:rsid w:val="00C1050C"/>
    <w:rsid w:val="00C106D4"/>
    <w:rsid w:val="00C1080F"/>
    <w:rsid w:val="00C10B12"/>
    <w:rsid w:val="00C10D6C"/>
    <w:rsid w:val="00C10EC5"/>
    <w:rsid w:val="00C10F70"/>
    <w:rsid w:val="00C112A6"/>
    <w:rsid w:val="00C112F8"/>
    <w:rsid w:val="00C11594"/>
    <w:rsid w:val="00C11636"/>
    <w:rsid w:val="00C11AE1"/>
    <w:rsid w:val="00C11C80"/>
    <w:rsid w:val="00C12AD4"/>
    <w:rsid w:val="00C12C9D"/>
    <w:rsid w:val="00C12EC2"/>
    <w:rsid w:val="00C1336E"/>
    <w:rsid w:val="00C1361D"/>
    <w:rsid w:val="00C13A1D"/>
    <w:rsid w:val="00C13F11"/>
    <w:rsid w:val="00C14244"/>
    <w:rsid w:val="00C14534"/>
    <w:rsid w:val="00C145B3"/>
    <w:rsid w:val="00C14644"/>
    <w:rsid w:val="00C147BF"/>
    <w:rsid w:val="00C14AB0"/>
    <w:rsid w:val="00C14BD1"/>
    <w:rsid w:val="00C14DC6"/>
    <w:rsid w:val="00C15578"/>
    <w:rsid w:val="00C1583F"/>
    <w:rsid w:val="00C15EEF"/>
    <w:rsid w:val="00C15F01"/>
    <w:rsid w:val="00C1637E"/>
    <w:rsid w:val="00C164B2"/>
    <w:rsid w:val="00C16607"/>
    <w:rsid w:val="00C16BC9"/>
    <w:rsid w:val="00C16CFE"/>
    <w:rsid w:val="00C16FB7"/>
    <w:rsid w:val="00C1714A"/>
    <w:rsid w:val="00C173BC"/>
    <w:rsid w:val="00C177C0"/>
    <w:rsid w:val="00C17A50"/>
    <w:rsid w:val="00C17B38"/>
    <w:rsid w:val="00C17B8D"/>
    <w:rsid w:val="00C17BC9"/>
    <w:rsid w:val="00C17D7C"/>
    <w:rsid w:val="00C17E7C"/>
    <w:rsid w:val="00C17F4A"/>
    <w:rsid w:val="00C204B9"/>
    <w:rsid w:val="00C20A83"/>
    <w:rsid w:val="00C20D84"/>
    <w:rsid w:val="00C210B8"/>
    <w:rsid w:val="00C21100"/>
    <w:rsid w:val="00C214A7"/>
    <w:rsid w:val="00C21CDA"/>
    <w:rsid w:val="00C21DB5"/>
    <w:rsid w:val="00C21E91"/>
    <w:rsid w:val="00C21EC6"/>
    <w:rsid w:val="00C21F5F"/>
    <w:rsid w:val="00C220D2"/>
    <w:rsid w:val="00C220F4"/>
    <w:rsid w:val="00C2217A"/>
    <w:rsid w:val="00C22532"/>
    <w:rsid w:val="00C22855"/>
    <w:rsid w:val="00C22F40"/>
    <w:rsid w:val="00C23444"/>
    <w:rsid w:val="00C2397A"/>
    <w:rsid w:val="00C2410E"/>
    <w:rsid w:val="00C2412D"/>
    <w:rsid w:val="00C24788"/>
    <w:rsid w:val="00C24BA7"/>
    <w:rsid w:val="00C25318"/>
    <w:rsid w:val="00C2575F"/>
    <w:rsid w:val="00C2584E"/>
    <w:rsid w:val="00C25950"/>
    <w:rsid w:val="00C25A80"/>
    <w:rsid w:val="00C25C03"/>
    <w:rsid w:val="00C25CF2"/>
    <w:rsid w:val="00C25FF4"/>
    <w:rsid w:val="00C263D1"/>
    <w:rsid w:val="00C265D3"/>
    <w:rsid w:val="00C267DA"/>
    <w:rsid w:val="00C2696D"/>
    <w:rsid w:val="00C2721C"/>
    <w:rsid w:val="00C272F7"/>
    <w:rsid w:val="00C2794F"/>
    <w:rsid w:val="00C27C9F"/>
    <w:rsid w:val="00C3012D"/>
    <w:rsid w:val="00C301BB"/>
    <w:rsid w:val="00C30FC4"/>
    <w:rsid w:val="00C3147A"/>
    <w:rsid w:val="00C314A1"/>
    <w:rsid w:val="00C31652"/>
    <w:rsid w:val="00C31686"/>
    <w:rsid w:val="00C31EEE"/>
    <w:rsid w:val="00C3219A"/>
    <w:rsid w:val="00C32681"/>
    <w:rsid w:val="00C327C9"/>
    <w:rsid w:val="00C32846"/>
    <w:rsid w:val="00C32C5B"/>
    <w:rsid w:val="00C32CDF"/>
    <w:rsid w:val="00C33095"/>
    <w:rsid w:val="00C334CC"/>
    <w:rsid w:val="00C3350D"/>
    <w:rsid w:val="00C33603"/>
    <w:rsid w:val="00C33845"/>
    <w:rsid w:val="00C33A59"/>
    <w:rsid w:val="00C33F02"/>
    <w:rsid w:val="00C33F1B"/>
    <w:rsid w:val="00C33F80"/>
    <w:rsid w:val="00C3436A"/>
    <w:rsid w:val="00C34A40"/>
    <w:rsid w:val="00C3529E"/>
    <w:rsid w:val="00C3562F"/>
    <w:rsid w:val="00C35A35"/>
    <w:rsid w:val="00C35C7E"/>
    <w:rsid w:val="00C35D0B"/>
    <w:rsid w:val="00C35FEB"/>
    <w:rsid w:val="00C364E8"/>
    <w:rsid w:val="00C36631"/>
    <w:rsid w:val="00C369B2"/>
    <w:rsid w:val="00C369CB"/>
    <w:rsid w:val="00C3740B"/>
    <w:rsid w:val="00C377A1"/>
    <w:rsid w:val="00C377DC"/>
    <w:rsid w:val="00C37A49"/>
    <w:rsid w:val="00C37B8F"/>
    <w:rsid w:val="00C37DD4"/>
    <w:rsid w:val="00C400C4"/>
    <w:rsid w:val="00C40581"/>
    <w:rsid w:val="00C405A2"/>
    <w:rsid w:val="00C408A2"/>
    <w:rsid w:val="00C40C07"/>
    <w:rsid w:val="00C40FCC"/>
    <w:rsid w:val="00C41011"/>
    <w:rsid w:val="00C411D9"/>
    <w:rsid w:val="00C41595"/>
    <w:rsid w:val="00C41747"/>
    <w:rsid w:val="00C422CE"/>
    <w:rsid w:val="00C425B1"/>
    <w:rsid w:val="00C42AE4"/>
    <w:rsid w:val="00C42AE9"/>
    <w:rsid w:val="00C42F3D"/>
    <w:rsid w:val="00C433B9"/>
    <w:rsid w:val="00C43469"/>
    <w:rsid w:val="00C43C4F"/>
    <w:rsid w:val="00C43D2A"/>
    <w:rsid w:val="00C43DB2"/>
    <w:rsid w:val="00C44125"/>
    <w:rsid w:val="00C441C1"/>
    <w:rsid w:val="00C444E8"/>
    <w:rsid w:val="00C4473B"/>
    <w:rsid w:val="00C44ABA"/>
    <w:rsid w:val="00C44C0E"/>
    <w:rsid w:val="00C44CB5"/>
    <w:rsid w:val="00C454CF"/>
    <w:rsid w:val="00C45591"/>
    <w:rsid w:val="00C455F4"/>
    <w:rsid w:val="00C458FF"/>
    <w:rsid w:val="00C459D6"/>
    <w:rsid w:val="00C459E1"/>
    <w:rsid w:val="00C45ABA"/>
    <w:rsid w:val="00C45CB4"/>
    <w:rsid w:val="00C45F26"/>
    <w:rsid w:val="00C4631F"/>
    <w:rsid w:val="00C465C6"/>
    <w:rsid w:val="00C46746"/>
    <w:rsid w:val="00C4690E"/>
    <w:rsid w:val="00C46DDB"/>
    <w:rsid w:val="00C47273"/>
    <w:rsid w:val="00C47359"/>
    <w:rsid w:val="00C47550"/>
    <w:rsid w:val="00C47670"/>
    <w:rsid w:val="00C47AF6"/>
    <w:rsid w:val="00C47BFE"/>
    <w:rsid w:val="00C47DAF"/>
    <w:rsid w:val="00C47F1A"/>
    <w:rsid w:val="00C47FCB"/>
    <w:rsid w:val="00C500FC"/>
    <w:rsid w:val="00C5020E"/>
    <w:rsid w:val="00C50449"/>
    <w:rsid w:val="00C5073E"/>
    <w:rsid w:val="00C50A37"/>
    <w:rsid w:val="00C50FFA"/>
    <w:rsid w:val="00C5122F"/>
    <w:rsid w:val="00C51290"/>
    <w:rsid w:val="00C5186B"/>
    <w:rsid w:val="00C51C5B"/>
    <w:rsid w:val="00C51C8B"/>
    <w:rsid w:val="00C51C98"/>
    <w:rsid w:val="00C526A2"/>
    <w:rsid w:val="00C52FBC"/>
    <w:rsid w:val="00C53FBF"/>
    <w:rsid w:val="00C547E6"/>
    <w:rsid w:val="00C5481F"/>
    <w:rsid w:val="00C5488D"/>
    <w:rsid w:val="00C54BD3"/>
    <w:rsid w:val="00C55029"/>
    <w:rsid w:val="00C55555"/>
    <w:rsid w:val="00C558A6"/>
    <w:rsid w:val="00C562BB"/>
    <w:rsid w:val="00C569D8"/>
    <w:rsid w:val="00C56C9A"/>
    <w:rsid w:val="00C56EBF"/>
    <w:rsid w:val="00C575B3"/>
    <w:rsid w:val="00C57CDC"/>
    <w:rsid w:val="00C57F62"/>
    <w:rsid w:val="00C60077"/>
    <w:rsid w:val="00C608A7"/>
    <w:rsid w:val="00C60BB1"/>
    <w:rsid w:val="00C60CB4"/>
    <w:rsid w:val="00C6191B"/>
    <w:rsid w:val="00C62879"/>
    <w:rsid w:val="00C62FB8"/>
    <w:rsid w:val="00C63579"/>
    <w:rsid w:val="00C640F3"/>
    <w:rsid w:val="00C6435A"/>
    <w:rsid w:val="00C653A3"/>
    <w:rsid w:val="00C65481"/>
    <w:rsid w:val="00C654C4"/>
    <w:rsid w:val="00C65A6C"/>
    <w:rsid w:val="00C65B1D"/>
    <w:rsid w:val="00C65EF2"/>
    <w:rsid w:val="00C66053"/>
    <w:rsid w:val="00C665A7"/>
    <w:rsid w:val="00C66EE4"/>
    <w:rsid w:val="00C671FB"/>
    <w:rsid w:val="00C67251"/>
    <w:rsid w:val="00C672AB"/>
    <w:rsid w:val="00C674E0"/>
    <w:rsid w:val="00C677E2"/>
    <w:rsid w:val="00C67AEC"/>
    <w:rsid w:val="00C67C63"/>
    <w:rsid w:val="00C67C7C"/>
    <w:rsid w:val="00C70001"/>
    <w:rsid w:val="00C70172"/>
    <w:rsid w:val="00C70DC8"/>
    <w:rsid w:val="00C710E6"/>
    <w:rsid w:val="00C711D0"/>
    <w:rsid w:val="00C71352"/>
    <w:rsid w:val="00C7135A"/>
    <w:rsid w:val="00C71731"/>
    <w:rsid w:val="00C719A0"/>
    <w:rsid w:val="00C71ED6"/>
    <w:rsid w:val="00C72105"/>
    <w:rsid w:val="00C7212A"/>
    <w:rsid w:val="00C721D0"/>
    <w:rsid w:val="00C72DE4"/>
    <w:rsid w:val="00C72FB4"/>
    <w:rsid w:val="00C731C9"/>
    <w:rsid w:val="00C731EE"/>
    <w:rsid w:val="00C73408"/>
    <w:rsid w:val="00C736E0"/>
    <w:rsid w:val="00C737F3"/>
    <w:rsid w:val="00C737F6"/>
    <w:rsid w:val="00C73A04"/>
    <w:rsid w:val="00C73B0F"/>
    <w:rsid w:val="00C73B3C"/>
    <w:rsid w:val="00C73C58"/>
    <w:rsid w:val="00C74302"/>
    <w:rsid w:val="00C74592"/>
    <w:rsid w:val="00C74595"/>
    <w:rsid w:val="00C745CB"/>
    <w:rsid w:val="00C74EF1"/>
    <w:rsid w:val="00C74F3D"/>
    <w:rsid w:val="00C74FF8"/>
    <w:rsid w:val="00C75105"/>
    <w:rsid w:val="00C75246"/>
    <w:rsid w:val="00C7531F"/>
    <w:rsid w:val="00C75958"/>
    <w:rsid w:val="00C75A66"/>
    <w:rsid w:val="00C75B89"/>
    <w:rsid w:val="00C75EBC"/>
    <w:rsid w:val="00C7604F"/>
    <w:rsid w:val="00C76259"/>
    <w:rsid w:val="00C76434"/>
    <w:rsid w:val="00C76571"/>
    <w:rsid w:val="00C766F2"/>
    <w:rsid w:val="00C7683D"/>
    <w:rsid w:val="00C76FE0"/>
    <w:rsid w:val="00C77175"/>
    <w:rsid w:val="00C77475"/>
    <w:rsid w:val="00C77A94"/>
    <w:rsid w:val="00C77AFF"/>
    <w:rsid w:val="00C77F95"/>
    <w:rsid w:val="00C8067E"/>
    <w:rsid w:val="00C8082A"/>
    <w:rsid w:val="00C80989"/>
    <w:rsid w:val="00C80CBF"/>
    <w:rsid w:val="00C80CCC"/>
    <w:rsid w:val="00C812C3"/>
    <w:rsid w:val="00C813BC"/>
    <w:rsid w:val="00C81584"/>
    <w:rsid w:val="00C8180B"/>
    <w:rsid w:val="00C81D59"/>
    <w:rsid w:val="00C8290B"/>
    <w:rsid w:val="00C82B0F"/>
    <w:rsid w:val="00C82DA4"/>
    <w:rsid w:val="00C82ED3"/>
    <w:rsid w:val="00C83308"/>
    <w:rsid w:val="00C8355F"/>
    <w:rsid w:val="00C84178"/>
    <w:rsid w:val="00C841F2"/>
    <w:rsid w:val="00C84909"/>
    <w:rsid w:val="00C849A5"/>
    <w:rsid w:val="00C84CFC"/>
    <w:rsid w:val="00C84D04"/>
    <w:rsid w:val="00C84D69"/>
    <w:rsid w:val="00C8513F"/>
    <w:rsid w:val="00C85144"/>
    <w:rsid w:val="00C856E9"/>
    <w:rsid w:val="00C85945"/>
    <w:rsid w:val="00C85DE3"/>
    <w:rsid w:val="00C861AD"/>
    <w:rsid w:val="00C865CF"/>
    <w:rsid w:val="00C868F5"/>
    <w:rsid w:val="00C86A32"/>
    <w:rsid w:val="00C86D19"/>
    <w:rsid w:val="00C8722A"/>
    <w:rsid w:val="00C87663"/>
    <w:rsid w:val="00C87858"/>
    <w:rsid w:val="00C87DC9"/>
    <w:rsid w:val="00C87E5D"/>
    <w:rsid w:val="00C9078F"/>
    <w:rsid w:val="00C907B3"/>
    <w:rsid w:val="00C90D38"/>
    <w:rsid w:val="00C91687"/>
    <w:rsid w:val="00C918A2"/>
    <w:rsid w:val="00C91A5F"/>
    <w:rsid w:val="00C91A89"/>
    <w:rsid w:val="00C91DFF"/>
    <w:rsid w:val="00C91E60"/>
    <w:rsid w:val="00C91E7E"/>
    <w:rsid w:val="00C91F66"/>
    <w:rsid w:val="00C9248D"/>
    <w:rsid w:val="00C926E8"/>
    <w:rsid w:val="00C9274E"/>
    <w:rsid w:val="00C9333E"/>
    <w:rsid w:val="00C93543"/>
    <w:rsid w:val="00C93704"/>
    <w:rsid w:val="00C939A9"/>
    <w:rsid w:val="00C93A2D"/>
    <w:rsid w:val="00C93A7F"/>
    <w:rsid w:val="00C93D1B"/>
    <w:rsid w:val="00C93EDB"/>
    <w:rsid w:val="00C944EA"/>
    <w:rsid w:val="00C9463F"/>
    <w:rsid w:val="00C9467D"/>
    <w:rsid w:val="00C946B8"/>
    <w:rsid w:val="00C946EB"/>
    <w:rsid w:val="00C9488F"/>
    <w:rsid w:val="00C94F48"/>
    <w:rsid w:val="00C95598"/>
    <w:rsid w:val="00C9560D"/>
    <w:rsid w:val="00C95A2A"/>
    <w:rsid w:val="00C95AA0"/>
    <w:rsid w:val="00C95DD9"/>
    <w:rsid w:val="00C967E9"/>
    <w:rsid w:val="00C96849"/>
    <w:rsid w:val="00C96C50"/>
    <w:rsid w:val="00C9770C"/>
    <w:rsid w:val="00C978D1"/>
    <w:rsid w:val="00C97A38"/>
    <w:rsid w:val="00C97B8A"/>
    <w:rsid w:val="00C97E36"/>
    <w:rsid w:val="00CA0472"/>
    <w:rsid w:val="00CA0777"/>
    <w:rsid w:val="00CA0BC3"/>
    <w:rsid w:val="00CA12B0"/>
    <w:rsid w:val="00CA259F"/>
    <w:rsid w:val="00CA25A0"/>
    <w:rsid w:val="00CA37CE"/>
    <w:rsid w:val="00CA3E2B"/>
    <w:rsid w:val="00CA412B"/>
    <w:rsid w:val="00CA4527"/>
    <w:rsid w:val="00CA4948"/>
    <w:rsid w:val="00CA4D67"/>
    <w:rsid w:val="00CA5529"/>
    <w:rsid w:val="00CA5E04"/>
    <w:rsid w:val="00CA60B3"/>
    <w:rsid w:val="00CA610C"/>
    <w:rsid w:val="00CA622B"/>
    <w:rsid w:val="00CA6441"/>
    <w:rsid w:val="00CA65C2"/>
    <w:rsid w:val="00CA68E8"/>
    <w:rsid w:val="00CA6A8A"/>
    <w:rsid w:val="00CA7106"/>
    <w:rsid w:val="00CA720E"/>
    <w:rsid w:val="00CA7371"/>
    <w:rsid w:val="00CA7608"/>
    <w:rsid w:val="00CA776C"/>
    <w:rsid w:val="00CA79C5"/>
    <w:rsid w:val="00CA7C2E"/>
    <w:rsid w:val="00CA7E45"/>
    <w:rsid w:val="00CB0225"/>
    <w:rsid w:val="00CB0392"/>
    <w:rsid w:val="00CB0450"/>
    <w:rsid w:val="00CB0BDC"/>
    <w:rsid w:val="00CB0C45"/>
    <w:rsid w:val="00CB0D1F"/>
    <w:rsid w:val="00CB1242"/>
    <w:rsid w:val="00CB1311"/>
    <w:rsid w:val="00CB18E4"/>
    <w:rsid w:val="00CB18F9"/>
    <w:rsid w:val="00CB2723"/>
    <w:rsid w:val="00CB2D1E"/>
    <w:rsid w:val="00CB3A7B"/>
    <w:rsid w:val="00CB3B21"/>
    <w:rsid w:val="00CB3B74"/>
    <w:rsid w:val="00CB43CE"/>
    <w:rsid w:val="00CB45D4"/>
    <w:rsid w:val="00CB46F2"/>
    <w:rsid w:val="00CB47BD"/>
    <w:rsid w:val="00CB48FF"/>
    <w:rsid w:val="00CB494A"/>
    <w:rsid w:val="00CB4A8E"/>
    <w:rsid w:val="00CB4B5D"/>
    <w:rsid w:val="00CB4C49"/>
    <w:rsid w:val="00CB4DA6"/>
    <w:rsid w:val="00CB50C4"/>
    <w:rsid w:val="00CB534F"/>
    <w:rsid w:val="00CB5494"/>
    <w:rsid w:val="00CB5718"/>
    <w:rsid w:val="00CB5A99"/>
    <w:rsid w:val="00CB5B07"/>
    <w:rsid w:val="00CB63EF"/>
    <w:rsid w:val="00CB643F"/>
    <w:rsid w:val="00CB6870"/>
    <w:rsid w:val="00CB688A"/>
    <w:rsid w:val="00CB696C"/>
    <w:rsid w:val="00CB6AA2"/>
    <w:rsid w:val="00CB6E28"/>
    <w:rsid w:val="00CB6E46"/>
    <w:rsid w:val="00CB702F"/>
    <w:rsid w:val="00CB7A3F"/>
    <w:rsid w:val="00CB7AF2"/>
    <w:rsid w:val="00CB7B1C"/>
    <w:rsid w:val="00CB7D0F"/>
    <w:rsid w:val="00CB7E39"/>
    <w:rsid w:val="00CB7E8A"/>
    <w:rsid w:val="00CC016D"/>
    <w:rsid w:val="00CC0336"/>
    <w:rsid w:val="00CC04BD"/>
    <w:rsid w:val="00CC0B4F"/>
    <w:rsid w:val="00CC0D5A"/>
    <w:rsid w:val="00CC1577"/>
    <w:rsid w:val="00CC1A30"/>
    <w:rsid w:val="00CC1C21"/>
    <w:rsid w:val="00CC2296"/>
    <w:rsid w:val="00CC235E"/>
    <w:rsid w:val="00CC2652"/>
    <w:rsid w:val="00CC281E"/>
    <w:rsid w:val="00CC2A01"/>
    <w:rsid w:val="00CC2CBD"/>
    <w:rsid w:val="00CC2DEE"/>
    <w:rsid w:val="00CC31D4"/>
    <w:rsid w:val="00CC31E6"/>
    <w:rsid w:val="00CC38F0"/>
    <w:rsid w:val="00CC3C05"/>
    <w:rsid w:val="00CC3F41"/>
    <w:rsid w:val="00CC4044"/>
    <w:rsid w:val="00CC45A6"/>
    <w:rsid w:val="00CC4B66"/>
    <w:rsid w:val="00CC4D12"/>
    <w:rsid w:val="00CC4D64"/>
    <w:rsid w:val="00CC4F01"/>
    <w:rsid w:val="00CC50DE"/>
    <w:rsid w:val="00CC56F2"/>
    <w:rsid w:val="00CC599A"/>
    <w:rsid w:val="00CC5F91"/>
    <w:rsid w:val="00CC61C6"/>
    <w:rsid w:val="00CC6BAE"/>
    <w:rsid w:val="00CC7014"/>
    <w:rsid w:val="00CC7144"/>
    <w:rsid w:val="00CC7945"/>
    <w:rsid w:val="00CC7BC0"/>
    <w:rsid w:val="00CC7C5E"/>
    <w:rsid w:val="00CC7E02"/>
    <w:rsid w:val="00CC7F13"/>
    <w:rsid w:val="00CD00D8"/>
    <w:rsid w:val="00CD011E"/>
    <w:rsid w:val="00CD065D"/>
    <w:rsid w:val="00CD06B4"/>
    <w:rsid w:val="00CD0CE8"/>
    <w:rsid w:val="00CD0EC1"/>
    <w:rsid w:val="00CD0F54"/>
    <w:rsid w:val="00CD0FAE"/>
    <w:rsid w:val="00CD1052"/>
    <w:rsid w:val="00CD142F"/>
    <w:rsid w:val="00CD1AA4"/>
    <w:rsid w:val="00CD1C49"/>
    <w:rsid w:val="00CD273C"/>
    <w:rsid w:val="00CD2BB9"/>
    <w:rsid w:val="00CD2C12"/>
    <w:rsid w:val="00CD2DBB"/>
    <w:rsid w:val="00CD3626"/>
    <w:rsid w:val="00CD3A2D"/>
    <w:rsid w:val="00CD3CF8"/>
    <w:rsid w:val="00CD3DD7"/>
    <w:rsid w:val="00CD3FB8"/>
    <w:rsid w:val="00CD4267"/>
    <w:rsid w:val="00CD447B"/>
    <w:rsid w:val="00CD454C"/>
    <w:rsid w:val="00CD4938"/>
    <w:rsid w:val="00CD4BBF"/>
    <w:rsid w:val="00CD4CDB"/>
    <w:rsid w:val="00CD4E1E"/>
    <w:rsid w:val="00CD569C"/>
    <w:rsid w:val="00CD5BCB"/>
    <w:rsid w:val="00CD5F61"/>
    <w:rsid w:val="00CD695F"/>
    <w:rsid w:val="00CD6DDF"/>
    <w:rsid w:val="00CD6F33"/>
    <w:rsid w:val="00CD780D"/>
    <w:rsid w:val="00CD7AF7"/>
    <w:rsid w:val="00CD7DE6"/>
    <w:rsid w:val="00CD7E32"/>
    <w:rsid w:val="00CD7E6F"/>
    <w:rsid w:val="00CD7FF1"/>
    <w:rsid w:val="00CE0174"/>
    <w:rsid w:val="00CE06FB"/>
    <w:rsid w:val="00CE07A7"/>
    <w:rsid w:val="00CE07D2"/>
    <w:rsid w:val="00CE0CD8"/>
    <w:rsid w:val="00CE0FD8"/>
    <w:rsid w:val="00CE11AC"/>
    <w:rsid w:val="00CE11E1"/>
    <w:rsid w:val="00CE1DE4"/>
    <w:rsid w:val="00CE22CE"/>
    <w:rsid w:val="00CE242A"/>
    <w:rsid w:val="00CE26F4"/>
    <w:rsid w:val="00CE27BF"/>
    <w:rsid w:val="00CE2D72"/>
    <w:rsid w:val="00CE3263"/>
    <w:rsid w:val="00CE32EB"/>
    <w:rsid w:val="00CE3710"/>
    <w:rsid w:val="00CE3B5D"/>
    <w:rsid w:val="00CE3CF6"/>
    <w:rsid w:val="00CE3D96"/>
    <w:rsid w:val="00CE4234"/>
    <w:rsid w:val="00CE4343"/>
    <w:rsid w:val="00CE4399"/>
    <w:rsid w:val="00CE44DB"/>
    <w:rsid w:val="00CE5732"/>
    <w:rsid w:val="00CE5833"/>
    <w:rsid w:val="00CE58A4"/>
    <w:rsid w:val="00CE5C26"/>
    <w:rsid w:val="00CE5E6B"/>
    <w:rsid w:val="00CE68C4"/>
    <w:rsid w:val="00CE699E"/>
    <w:rsid w:val="00CE6BF3"/>
    <w:rsid w:val="00CE76CD"/>
    <w:rsid w:val="00CE77E5"/>
    <w:rsid w:val="00CE7BB2"/>
    <w:rsid w:val="00CE7F26"/>
    <w:rsid w:val="00CE7F6D"/>
    <w:rsid w:val="00CF0124"/>
    <w:rsid w:val="00CF0139"/>
    <w:rsid w:val="00CF0895"/>
    <w:rsid w:val="00CF0A07"/>
    <w:rsid w:val="00CF1241"/>
    <w:rsid w:val="00CF13B6"/>
    <w:rsid w:val="00CF170B"/>
    <w:rsid w:val="00CF1847"/>
    <w:rsid w:val="00CF1901"/>
    <w:rsid w:val="00CF19E5"/>
    <w:rsid w:val="00CF20CD"/>
    <w:rsid w:val="00CF22CE"/>
    <w:rsid w:val="00CF2401"/>
    <w:rsid w:val="00CF4612"/>
    <w:rsid w:val="00CF4C5F"/>
    <w:rsid w:val="00CF507F"/>
    <w:rsid w:val="00CF5304"/>
    <w:rsid w:val="00CF5406"/>
    <w:rsid w:val="00CF5451"/>
    <w:rsid w:val="00CF5E68"/>
    <w:rsid w:val="00CF611F"/>
    <w:rsid w:val="00CF6187"/>
    <w:rsid w:val="00CF61BE"/>
    <w:rsid w:val="00CF6326"/>
    <w:rsid w:val="00CF6477"/>
    <w:rsid w:val="00CF6541"/>
    <w:rsid w:val="00CF78F0"/>
    <w:rsid w:val="00D0013C"/>
    <w:rsid w:val="00D00303"/>
    <w:rsid w:val="00D0032F"/>
    <w:rsid w:val="00D008BF"/>
    <w:rsid w:val="00D00FA8"/>
    <w:rsid w:val="00D0105D"/>
    <w:rsid w:val="00D011C0"/>
    <w:rsid w:val="00D019B0"/>
    <w:rsid w:val="00D01EF3"/>
    <w:rsid w:val="00D02142"/>
    <w:rsid w:val="00D02245"/>
    <w:rsid w:val="00D022AB"/>
    <w:rsid w:val="00D0245B"/>
    <w:rsid w:val="00D0285E"/>
    <w:rsid w:val="00D03053"/>
    <w:rsid w:val="00D03383"/>
    <w:rsid w:val="00D033DE"/>
    <w:rsid w:val="00D033E7"/>
    <w:rsid w:val="00D035C1"/>
    <w:rsid w:val="00D0364C"/>
    <w:rsid w:val="00D0384C"/>
    <w:rsid w:val="00D03954"/>
    <w:rsid w:val="00D03B4F"/>
    <w:rsid w:val="00D03CA0"/>
    <w:rsid w:val="00D03F94"/>
    <w:rsid w:val="00D04120"/>
    <w:rsid w:val="00D04197"/>
    <w:rsid w:val="00D042D3"/>
    <w:rsid w:val="00D04B3D"/>
    <w:rsid w:val="00D052D4"/>
    <w:rsid w:val="00D05835"/>
    <w:rsid w:val="00D05D88"/>
    <w:rsid w:val="00D063ED"/>
    <w:rsid w:val="00D064DB"/>
    <w:rsid w:val="00D067FC"/>
    <w:rsid w:val="00D069A3"/>
    <w:rsid w:val="00D06D4D"/>
    <w:rsid w:val="00D06EA4"/>
    <w:rsid w:val="00D0744C"/>
    <w:rsid w:val="00D074AA"/>
    <w:rsid w:val="00D074F6"/>
    <w:rsid w:val="00D075E3"/>
    <w:rsid w:val="00D076FE"/>
    <w:rsid w:val="00D07BC7"/>
    <w:rsid w:val="00D07C65"/>
    <w:rsid w:val="00D07F2D"/>
    <w:rsid w:val="00D106D7"/>
    <w:rsid w:val="00D10BB8"/>
    <w:rsid w:val="00D10C68"/>
    <w:rsid w:val="00D10FE7"/>
    <w:rsid w:val="00D11C01"/>
    <w:rsid w:val="00D11CF1"/>
    <w:rsid w:val="00D11E9C"/>
    <w:rsid w:val="00D11F84"/>
    <w:rsid w:val="00D11F9D"/>
    <w:rsid w:val="00D12269"/>
    <w:rsid w:val="00D12605"/>
    <w:rsid w:val="00D126CD"/>
    <w:rsid w:val="00D127F4"/>
    <w:rsid w:val="00D128F7"/>
    <w:rsid w:val="00D12A86"/>
    <w:rsid w:val="00D12D35"/>
    <w:rsid w:val="00D12E8A"/>
    <w:rsid w:val="00D12F80"/>
    <w:rsid w:val="00D137E3"/>
    <w:rsid w:val="00D13908"/>
    <w:rsid w:val="00D13A70"/>
    <w:rsid w:val="00D13BE1"/>
    <w:rsid w:val="00D13C62"/>
    <w:rsid w:val="00D14236"/>
    <w:rsid w:val="00D1440B"/>
    <w:rsid w:val="00D14522"/>
    <w:rsid w:val="00D14733"/>
    <w:rsid w:val="00D14886"/>
    <w:rsid w:val="00D1498A"/>
    <w:rsid w:val="00D14A5D"/>
    <w:rsid w:val="00D14C67"/>
    <w:rsid w:val="00D14CE1"/>
    <w:rsid w:val="00D1549E"/>
    <w:rsid w:val="00D155D8"/>
    <w:rsid w:val="00D1565F"/>
    <w:rsid w:val="00D15BF7"/>
    <w:rsid w:val="00D168AE"/>
    <w:rsid w:val="00D16933"/>
    <w:rsid w:val="00D1693E"/>
    <w:rsid w:val="00D16A8C"/>
    <w:rsid w:val="00D16EBB"/>
    <w:rsid w:val="00D16F9E"/>
    <w:rsid w:val="00D17283"/>
    <w:rsid w:val="00D1732C"/>
    <w:rsid w:val="00D175AA"/>
    <w:rsid w:val="00D17B1D"/>
    <w:rsid w:val="00D17B51"/>
    <w:rsid w:val="00D17D10"/>
    <w:rsid w:val="00D17E3A"/>
    <w:rsid w:val="00D17EFB"/>
    <w:rsid w:val="00D20436"/>
    <w:rsid w:val="00D20769"/>
    <w:rsid w:val="00D20A64"/>
    <w:rsid w:val="00D20BDC"/>
    <w:rsid w:val="00D20C97"/>
    <w:rsid w:val="00D20DD3"/>
    <w:rsid w:val="00D21275"/>
    <w:rsid w:val="00D212B9"/>
    <w:rsid w:val="00D214DF"/>
    <w:rsid w:val="00D214FA"/>
    <w:rsid w:val="00D22488"/>
    <w:rsid w:val="00D22691"/>
    <w:rsid w:val="00D228CF"/>
    <w:rsid w:val="00D2398C"/>
    <w:rsid w:val="00D23ACD"/>
    <w:rsid w:val="00D23C0E"/>
    <w:rsid w:val="00D23F52"/>
    <w:rsid w:val="00D24332"/>
    <w:rsid w:val="00D2450D"/>
    <w:rsid w:val="00D251DA"/>
    <w:rsid w:val="00D2531E"/>
    <w:rsid w:val="00D25572"/>
    <w:rsid w:val="00D25D0D"/>
    <w:rsid w:val="00D2602A"/>
    <w:rsid w:val="00D2636F"/>
    <w:rsid w:val="00D2644E"/>
    <w:rsid w:val="00D26920"/>
    <w:rsid w:val="00D269BB"/>
    <w:rsid w:val="00D26A9E"/>
    <w:rsid w:val="00D26C3D"/>
    <w:rsid w:val="00D26FC0"/>
    <w:rsid w:val="00D26FCA"/>
    <w:rsid w:val="00D2701A"/>
    <w:rsid w:val="00D27200"/>
    <w:rsid w:val="00D27292"/>
    <w:rsid w:val="00D27E93"/>
    <w:rsid w:val="00D27ED0"/>
    <w:rsid w:val="00D30164"/>
    <w:rsid w:val="00D30B9B"/>
    <w:rsid w:val="00D30DFD"/>
    <w:rsid w:val="00D3113C"/>
    <w:rsid w:val="00D313F4"/>
    <w:rsid w:val="00D31538"/>
    <w:rsid w:val="00D316F4"/>
    <w:rsid w:val="00D3172B"/>
    <w:rsid w:val="00D3188C"/>
    <w:rsid w:val="00D319AE"/>
    <w:rsid w:val="00D31B09"/>
    <w:rsid w:val="00D31D75"/>
    <w:rsid w:val="00D31D76"/>
    <w:rsid w:val="00D3229C"/>
    <w:rsid w:val="00D327C8"/>
    <w:rsid w:val="00D32913"/>
    <w:rsid w:val="00D32C26"/>
    <w:rsid w:val="00D32C90"/>
    <w:rsid w:val="00D32D83"/>
    <w:rsid w:val="00D3315D"/>
    <w:rsid w:val="00D33706"/>
    <w:rsid w:val="00D33896"/>
    <w:rsid w:val="00D33B70"/>
    <w:rsid w:val="00D33CD9"/>
    <w:rsid w:val="00D33EBC"/>
    <w:rsid w:val="00D3406C"/>
    <w:rsid w:val="00D343BE"/>
    <w:rsid w:val="00D34831"/>
    <w:rsid w:val="00D34B22"/>
    <w:rsid w:val="00D34F35"/>
    <w:rsid w:val="00D352B6"/>
    <w:rsid w:val="00D35323"/>
    <w:rsid w:val="00D3541E"/>
    <w:rsid w:val="00D35570"/>
    <w:rsid w:val="00D35BC6"/>
    <w:rsid w:val="00D3607E"/>
    <w:rsid w:val="00D36479"/>
    <w:rsid w:val="00D3661D"/>
    <w:rsid w:val="00D368F3"/>
    <w:rsid w:val="00D36C1A"/>
    <w:rsid w:val="00D3708C"/>
    <w:rsid w:val="00D3721A"/>
    <w:rsid w:val="00D3757A"/>
    <w:rsid w:val="00D377F9"/>
    <w:rsid w:val="00D37A76"/>
    <w:rsid w:val="00D37AE2"/>
    <w:rsid w:val="00D37EE7"/>
    <w:rsid w:val="00D40076"/>
    <w:rsid w:val="00D400D9"/>
    <w:rsid w:val="00D400FE"/>
    <w:rsid w:val="00D40169"/>
    <w:rsid w:val="00D40287"/>
    <w:rsid w:val="00D402CF"/>
    <w:rsid w:val="00D403FC"/>
    <w:rsid w:val="00D4041E"/>
    <w:rsid w:val="00D40D26"/>
    <w:rsid w:val="00D41572"/>
    <w:rsid w:val="00D4163E"/>
    <w:rsid w:val="00D419A2"/>
    <w:rsid w:val="00D419C6"/>
    <w:rsid w:val="00D41F5B"/>
    <w:rsid w:val="00D42019"/>
    <w:rsid w:val="00D420B0"/>
    <w:rsid w:val="00D421D0"/>
    <w:rsid w:val="00D4245D"/>
    <w:rsid w:val="00D4265F"/>
    <w:rsid w:val="00D428F7"/>
    <w:rsid w:val="00D438E6"/>
    <w:rsid w:val="00D438FA"/>
    <w:rsid w:val="00D4395D"/>
    <w:rsid w:val="00D43F59"/>
    <w:rsid w:val="00D441A3"/>
    <w:rsid w:val="00D44456"/>
    <w:rsid w:val="00D4459F"/>
    <w:rsid w:val="00D45019"/>
    <w:rsid w:val="00D45357"/>
    <w:rsid w:val="00D45636"/>
    <w:rsid w:val="00D45658"/>
    <w:rsid w:val="00D458A5"/>
    <w:rsid w:val="00D45D73"/>
    <w:rsid w:val="00D45DEF"/>
    <w:rsid w:val="00D45FE5"/>
    <w:rsid w:val="00D46138"/>
    <w:rsid w:val="00D461B8"/>
    <w:rsid w:val="00D4687F"/>
    <w:rsid w:val="00D46CA9"/>
    <w:rsid w:val="00D46CD7"/>
    <w:rsid w:val="00D46ED2"/>
    <w:rsid w:val="00D470A2"/>
    <w:rsid w:val="00D47A9A"/>
    <w:rsid w:val="00D47B12"/>
    <w:rsid w:val="00D47C86"/>
    <w:rsid w:val="00D50405"/>
    <w:rsid w:val="00D50575"/>
    <w:rsid w:val="00D50599"/>
    <w:rsid w:val="00D50DA9"/>
    <w:rsid w:val="00D510C2"/>
    <w:rsid w:val="00D511F3"/>
    <w:rsid w:val="00D51528"/>
    <w:rsid w:val="00D51622"/>
    <w:rsid w:val="00D51777"/>
    <w:rsid w:val="00D51CFF"/>
    <w:rsid w:val="00D51E81"/>
    <w:rsid w:val="00D52166"/>
    <w:rsid w:val="00D525B0"/>
    <w:rsid w:val="00D52CA6"/>
    <w:rsid w:val="00D52FC8"/>
    <w:rsid w:val="00D530D9"/>
    <w:rsid w:val="00D5341F"/>
    <w:rsid w:val="00D534A5"/>
    <w:rsid w:val="00D536A7"/>
    <w:rsid w:val="00D544DE"/>
    <w:rsid w:val="00D545C9"/>
    <w:rsid w:val="00D5479A"/>
    <w:rsid w:val="00D548C9"/>
    <w:rsid w:val="00D54DA7"/>
    <w:rsid w:val="00D55845"/>
    <w:rsid w:val="00D55BB4"/>
    <w:rsid w:val="00D5604F"/>
    <w:rsid w:val="00D561E5"/>
    <w:rsid w:val="00D566A0"/>
    <w:rsid w:val="00D56C4D"/>
    <w:rsid w:val="00D56E31"/>
    <w:rsid w:val="00D56F27"/>
    <w:rsid w:val="00D56F2B"/>
    <w:rsid w:val="00D5706B"/>
    <w:rsid w:val="00D573DF"/>
    <w:rsid w:val="00D57A4A"/>
    <w:rsid w:val="00D60BAE"/>
    <w:rsid w:val="00D60DE6"/>
    <w:rsid w:val="00D60F68"/>
    <w:rsid w:val="00D61A27"/>
    <w:rsid w:val="00D62014"/>
    <w:rsid w:val="00D6216D"/>
    <w:rsid w:val="00D6243F"/>
    <w:rsid w:val="00D6255A"/>
    <w:rsid w:val="00D62671"/>
    <w:rsid w:val="00D62684"/>
    <w:rsid w:val="00D62843"/>
    <w:rsid w:val="00D6297B"/>
    <w:rsid w:val="00D62BC0"/>
    <w:rsid w:val="00D63415"/>
    <w:rsid w:val="00D639C8"/>
    <w:rsid w:val="00D643F9"/>
    <w:rsid w:val="00D64433"/>
    <w:rsid w:val="00D64AC0"/>
    <w:rsid w:val="00D64AF6"/>
    <w:rsid w:val="00D64E83"/>
    <w:rsid w:val="00D650C2"/>
    <w:rsid w:val="00D6555F"/>
    <w:rsid w:val="00D6610F"/>
    <w:rsid w:val="00D669B2"/>
    <w:rsid w:val="00D669ED"/>
    <w:rsid w:val="00D675DB"/>
    <w:rsid w:val="00D678F4"/>
    <w:rsid w:val="00D67AC7"/>
    <w:rsid w:val="00D67BEE"/>
    <w:rsid w:val="00D67C66"/>
    <w:rsid w:val="00D67DD2"/>
    <w:rsid w:val="00D70003"/>
    <w:rsid w:val="00D70ED3"/>
    <w:rsid w:val="00D712D4"/>
    <w:rsid w:val="00D715DB"/>
    <w:rsid w:val="00D7161D"/>
    <w:rsid w:val="00D716E1"/>
    <w:rsid w:val="00D7179F"/>
    <w:rsid w:val="00D71AE1"/>
    <w:rsid w:val="00D71D65"/>
    <w:rsid w:val="00D71DFC"/>
    <w:rsid w:val="00D728A1"/>
    <w:rsid w:val="00D7298D"/>
    <w:rsid w:val="00D72B83"/>
    <w:rsid w:val="00D72B95"/>
    <w:rsid w:val="00D72B9F"/>
    <w:rsid w:val="00D72CF6"/>
    <w:rsid w:val="00D731E4"/>
    <w:rsid w:val="00D7354C"/>
    <w:rsid w:val="00D73A50"/>
    <w:rsid w:val="00D74D51"/>
    <w:rsid w:val="00D74F32"/>
    <w:rsid w:val="00D7533C"/>
    <w:rsid w:val="00D75D94"/>
    <w:rsid w:val="00D76005"/>
    <w:rsid w:val="00D762A0"/>
    <w:rsid w:val="00D7733D"/>
    <w:rsid w:val="00D773D2"/>
    <w:rsid w:val="00D800CD"/>
    <w:rsid w:val="00D804C5"/>
    <w:rsid w:val="00D806BE"/>
    <w:rsid w:val="00D807B1"/>
    <w:rsid w:val="00D808E5"/>
    <w:rsid w:val="00D8134C"/>
    <w:rsid w:val="00D81815"/>
    <w:rsid w:val="00D820E3"/>
    <w:rsid w:val="00D82386"/>
    <w:rsid w:val="00D823C9"/>
    <w:rsid w:val="00D83084"/>
    <w:rsid w:val="00D83729"/>
    <w:rsid w:val="00D837F6"/>
    <w:rsid w:val="00D8393F"/>
    <w:rsid w:val="00D8408A"/>
    <w:rsid w:val="00D840F4"/>
    <w:rsid w:val="00D84433"/>
    <w:rsid w:val="00D84C40"/>
    <w:rsid w:val="00D84E70"/>
    <w:rsid w:val="00D85260"/>
    <w:rsid w:val="00D85450"/>
    <w:rsid w:val="00D85496"/>
    <w:rsid w:val="00D8567B"/>
    <w:rsid w:val="00D856D6"/>
    <w:rsid w:val="00D857EE"/>
    <w:rsid w:val="00D85BDF"/>
    <w:rsid w:val="00D85DA9"/>
    <w:rsid w:val="00D8634E"/>
    <w:rsid w:val="00D863E8"/>
    <w:rsid w:val="00D868E7"/>
    <w:rsid w:val="00D86B45"/>
    <w:rsid w:val="00D86E2C"/>
    <w:rsid w:val="00D86E93"/>
    <w:rsid w:val="00D873F8"/>
    <w:rsid w:val="00D87510"/>
    <w:rsid w:val="00D87617"/>
    <w:rsid w:val="00D8777F"/>
    <w:rsid w:val="00D87B6B"/>
    <w:rsid w:val="00D9000D"/>
    <w:rsid w:val="00D90038"/>
    <w:rsid w:val="00D900F9"/>
    <w:rsid w:val="00D9052B"/>
    <w:rsid w:val="00D90560"/>
    <w:rsid w:val="00D907CF"/>
    <w:rsid w:val="00D90CD2"/>
    <w:rsid w:val="00D90D3F"/>
    <w:rsid w:val="00D90E80"/>
    <w:rsid w:val="00D910A3"/>
    <w:rsid w:val="00D912DD"/>
    <w:rsid w:val="00D92213"/>
    <w:rsid w:val="00D924DD"/>
    <w:rsid w:val="00D92844"/>
    <w:rsid w:val="00D92C0F"/>
    <w:rsid w:val="00D92C24"/>
    <w:rsid w:val="00D941BF"/>
    <w:rsid w:val="00D945F2"/>
    <w:rsid w:val="00D94966"/>
    <w:rsid w:val="00D94F1C"/>
    <w:rsid w:val="00D953D6"/>
    <w:rsid w:val="00D9544D"/>
    <w:rsid w:val="00D9588D"/>
    <w:rsid w:val="00D95CBE"/>
    <w:rsid w:val="00D95DD7"/>
    <w:rsid w:val="00D95FC7"/>
    <w:rsid w:val="00D9616B"/>
    <w:rsid w:val="00D96346"/>
    <w:rsid w:val="00D964A5"/>
    <w:rsid w:val="00D96781"/>
    <w:rsid w:val="00D96BB6"/>
    <w:rsid w:val="00D96FA9"/>
    <w:rsid w:val="00D971D2"/>
    <w:rsid w:val="00D973C1"/>
    <w:rsid w:val="00D97511"/>
    <w:rsid w:val="00D97952"/>
    <w:rsid w:val="00DA0322"/>
    <w:rsid w:val="00DA0B59"/>
    <w:rsid w:val="00DA0C67"/>
    <w:rsid w:val="00DA0D3C"/>
    <w:rsid w:val="00DA1BEE"/>
    <w:rsid w:val="00DA1ECF"/>
    <w:rsid w:val="00DA25BD"/>
    <w:rsid w:val="00DA263A"/>
    <w:rsid w:val="00DA3E04"/>
    <w:rsid w:val="00DA3EC6"/>
    <w:rsid w:val="00DA4070"/>
    <w:rsid w:val="00DA4361"/>
    <w:rsid w:val="00DA43A6"/>
    <w:rsid w:val="00DA449D"/>
    <w:rsid w:val="00DA4679"/>
    <w:rsid w:val="00DA481A"/>
    <w:rsid w:val="00DA5194"/>
    <w:rsid w:val="00DA54BF"/>
    <w:rsid w:val="00DA5F15"/>
    <w:rsid w:val="00DA65F0"/>
    <w:rsid w:val="00DA71C9"/>
    <w:rsid w:val="00DA7292"/>
    <w:rsid w:val="00DA72C4"/>
    <w:rsid w:val="00DA7770"/>
    <w:rsid w:val="00DA7AAA"/>
    <w:rsid w:val="00DA7CFC"/>
    <w:rsid w:val="00DA7E76"/>
    <w:rsid w:val="00DB0378"/>
    <w:rsid w:val="00DB0693"/>
    <w:rsid w:val="00DB0750"/>
    <w:rsid w:val="00DB087E"/>
    <w:rsid w:val="00DB0884"/>
    <w:rsid w:val="00DB0BC8"/>
    <w:rsid w:val="00DB103A"/>
    <w:rsid w:val="00DB189A"/>
    <w:rsid w:val="00DB1E8A"/>
    <w:rsid w:val="00DB2118"/>
    <w:rsid w:val="00DB271A"/>
    <w:rsid w:val="00DB2A2D"/>
    <w:rsid w:val="00DB324D"/>
    <w:rsid w:val="00DB32F0"/>
    <w:rsid w:val="00DB3628"/>
    <w:rsid w:val="00DB367D"/>
    <w:rsid w:val="00DB3AF0"/>
    <w:rsid w:val="00DB3D95"/>
    <w:rsid w:val="00DB467B"/>
    <w:rsid w:val="00DB4A6C"/>
    <w:rsid w:val="00DB4E7E"/>
    <w:rsid w:val="00DB5397"/>
    <w:rsid w:val="00DB55B6"/>
    <w:rsid w:val="00DB55E9"/>
    <w:rsid w:val="00DB5709"/>
    <w:rsid w:val="00DB5A80"/>
    <w:rsid w:val="00DB5D85"/>
    <w:rsid w:val="00DB6F13"/>
    <w:rsid w:val="00DB768D"/>
    <w:rsid w:val="00DB7731"/>
    <w:rsid w:val="00DB7DD7"/>
    <w:rsid w:val="00DB7E8C"/>
    <w:rsid w:val="00DC0073"/>
    <w:rsid w:val="00DC05FC"/>
    <w:rsid w:val="00DC08A0"/>
    <w:rsid w:val="00DC0A70"/>
    <w:rsid w:val="00DC0BA6"/>
    <w:rsid w:val="00DC104F"/>
    <w:rsid w:val="00DC134A"/>
    <w:rsid w:val="00DC143C"/>
    <w:rsid w:val="00DC1F24"/>
    <w:rsid w:val="00DC252A"/>
    <w:rsid w:val="00DC2B83"/>
    <w:rsid w:val="00DC2CC1"/>
    <w:rsid w:val="00DC37B1"/>
    <w:rsid w:val="00DC3A20"/>
    <w:rsid w:val="00DC41FF"/>
    <w:rsid w:val="00DC4322"/>
    <w:rsid w:val="00DC473A"/>
    <w:rsid w:val="00DC4B00"/>
    <w:rsid w:val="00DC4D21"/>
    <w:rsid w:val="00DC4D53"/>
    <w:rsid w:val="00DC5619"/>
    <w:rsid w:val="00DC5BF3"/>
    <w:rsid w:val="00DC5C26"/>
    <w:rsid w:val="00DC6149"/>
    <w:rsid w:val="00DC617F"/>
    <w:rsid w:val="00DC6221"/>
    <w:rsid w:val="00DC684F"/>
    <w:rsid w:val="00DC68F9"/>
    <w:rsid w:val="00DC6F98"/>
    <w:rsid w:val="00DC7105"/>
    <w:rsid w:val="00DC7332"/>
    <w:rsid w:val="00DC74BB"/>
    <w:rsid w:val="00DC74F6"/>
    <w:rsid w:val="00DC7CAF"/>
    <w:rsid w:val="00DC7CEC"/>
    <w:rsid w:val="00DC7EA3"/>
    <w:rsid w:val="00DC7F1C"/>
    <w:rsid w:val="00DD02F6"/>
    <w:rsid w:val="00DD0370"/>
    <w:rsid w:val="00DD0854"/>
    <w:rsid w:val="00DD0B4E"/>
    <w:rsid w:val="00DD0D0E"/>
    <w:rsid w:val="00DD0DA0"/>
    <w:rsid w:val="00DD0E3A"/>
    <w:rsid w:val="00DD1017"/>
    <w:rsid w:val="00DD1235"/>
    <w:rsid w:val="00DD138E"/>
    <w:rsid w:val="00DD1945"/>
    <w:rsid w:val="00DD1B79"/>
    <w:rsid w:val="00DD24B1"/>
    <w:rsid w:val="00DD29D4"/>
    <w:rsid w:val="00DD341D"/>
    <w:rsid w:val="00DD3543"/>
    <w:rsid w:val="00DD35B6"/>
    <w:rsid w:val="00DD4078"/>
    <w:rsid w:val="00DD4EE8"/>
    <w:rsid w:val="00DD5967"/>
    <w:rsid w:val="00DD6A3D"/>
    <w:rsid w:val="00DD6C86"/>
    <w:rsid w:val="00DD6D72"/>
    <w:rsid w:val="00DD7AE7"/>
    <w:rsid w:val="00DD7D55"/>
    <w:rsid w:val="00DE0670"/>
    <w:rsid w:val="00DE0750"/>
    <w:rsid w:val="00DE0763"/>
    <w:rsid w:val="00DE0ECF"/>
    <w:rsid w:val="00DE146D"/>
    <w:rsid w:val="00DE1E4B"/>
    <w:rsid w:val="00DE2272"/>
    <w:rsid w:val="00DE243D"/>
    <w:rsid w:val="00DE25AE"/>
    <w:rsid w:val="00DE2D46"/>
    <w:rsid w:val="00DE2DC6"/>
    <w:rsid w:val="00DE3052"/>
    <w:rsid w:val="00DE3AAC"/>
    <w:rsid w:val="00DE4490"/>
    <w:rsid w:val="00DE4566"/>
    <w:rsid w:val="00DE4817"/>
    <w:rsid w:val="00DE4F3A"/>
    <w:rsid w:val="00DE4FA6"/>
    <w:rsid w:val="00DE515B"/>
    <w:rsid w:val="00DE5245"/>
    <w:rsid w:val="00DE543B"/>
    <w:rsid w:val="00DE5576"/>
    <w:rsid w:val="00DE57FC"/>
    <w:rsid w:val="00DE592D"/>
    <w:rsid w:val="00DE5AAA"/>
    <w:rsid w:val="00DE5B59"/>
    <w:rsid w:val="00DE5CA5"/>
    <w:rsid w:val="00DE5F88"/>
    <w:rsid w:val="00DE61D4"/>
    <w:rsid w:val="00DE69B1"/>
    <w:rsid w:val="00DE6B84"/>
    <w:rsid w:val="00DE6DA0"/>
    <w:rsid w:val="00DE713A"/>
    <w:rsid w:val="00DE794B"/>
    <w:rsid w:val="00DE7969"/>
    <w:rsid w:val="00DE79E0"/>
    <w:rsid w:val="00DE7D29"/>
    <w:rsid w:val="00DF0277"/>
    <w:rsid w:val="00DF04CE"/>
    <w:rsid w:val="00DF117D"/>
    <w:rsid w:val="00DF124C"/>
    <w:rsid w:val="00DF1278"/>
    <w:rsid w:val="00DF1408"/>
    <w:rsid w:val="00DF140D"/>
    <w:rsid w:val="00DF1635"/>
    <w:rsid w:val="00DF1979"/>
    <w:rsid w:val="00DF19BC"/>
    <w:rsid w:val="00DF1B2F"/>
    <w:rsid w:val="00DF2049"/>
    <w:rsid w:val="00DF272A"/>
    <w:rsid w:val="00DF2993"/>
    <w:rsid w:val="00DF2A78"/>
    <w:rsid w:val="00DF2AD6"/>
    <w:rsid w:val="00DF2AE5"/>
    <w:rsid w:val="00DF2B10"/>
    <w:rsid w:val="00DF2D25"/>
    <w:rsid w:val="00DF37EE"/>
    <w:rsid w:val="00DF39A8"/>
    <w:rsid w:val="00DF3BF5"/>
    <w:rsid w:val="00DF3D06"/>
    <w:rsid w:val="00DF3DC9"/>
    <w:rsid w:val="00DF5190"/>
    <w:rsid w:val="00DF53E3"/>
    <w:rsid w:val="00DF5483"/>
    <w:rsid w:val="00DF558A"/>
    <w:rsid w:val="00DF5734"/>
    <w:rsid w:val="00DF5791"/>
    <w:rsid w:val="00DF5795"/>
    <w:rsid w:val="00DF57F9"/>
    <w:rsid w:val="00DF59D9"/>
    <w:rsid w:val="00DF5AE9"/>
    <w:rsid w:val="00DF6064"/>
    <w:rsid w:val="00DF6201"/>
    <w:rsid w:val="00DF654D"/>
    <w:rsid w:val="00DF6705"/>
    <w:rsid w:val="00DF6788"/>
    <w:rsid w:val="00DF6AB9"/>
    <w:rsid w:val="00DF6B08"/>
    <w:rsid w:val="00DF6BD8"/>
    <w:rsid w:val="00DF70BD"/>
    <w:rsid w:val="00DF798C"/>
    <w:rsid w:val="00DF7999"/>
    <w:rsid w:val="00DF7CD8"/>
    <w:rsid w:val="00DF7F5B"/>
    <w:rsid w:val="00E000AA"/>
    <w:rsid w:val="00E0025B"/>
    <w:rsid w:val="00E003BB"/>
    <w:rsid w:val="00E004AA"/>
    <w:rsid w:val="00E004E5"/>
    <w:rsid w:val="00E00984"/>
    <w:rsid w:val="00E00F2E"/>
    <w:rsid w:val="00E0128B"/>
    <w:rsid w:val="00E02187"/>
    <w:rsid w:val="00E021B9"/>
    <w:rsid w:val="00E022AC"/>
    <w:rsid w:val="00E022CD"/>
    <w:rsid w:val="00E022FA"/>
    <w:rsid w:val="00E0235F"/>
    <w:rsid w:val="00E02D33"/>
    <w:rsid w:val="00E03015"/>
    <w:rsid w:val="00E03534"/>
    <w:rsid w:val="00E038E2"/>
    <w:rsid w:val="00E0391F"/>
    <w:rsid w:val="00E03C3D"/>
    <w:rsid w:val="00E03D24"/>
    <w:rsid w:val="00E04466"/>
    <w:rsid w:val="00E04538"/>
    <w:rsid w:val="00E04703"/>
    <w:rsid w:val="00E04C0C"/>
    <w:rsid w:val="00E053B9"/>
    <w:rsid w:val="00E0545F"/>
    <w:rsid w:val="00E05527"/>
    <w:rsid w:val="00E058CD"/>
    <w:rsid w:val="00E05AD5"/>
    <w:rsid w:val="00E069BC"/>
    <w:rsid w:val="00E06E02"/>
    <w:rsid w:val="00E06E9B"/>
    <w:rsid w:val="00E07755"/>
    <w:rsid w:val="00E0792D"/>
    <w:rsid w:val="00E07AEE"/>
    <w:rsid w:val="00E1030B"/>
    <w:rsid w:val="00E1061B"/>
    <w:rsid w:val="00E10907"/>
    <w:rsid w:val="00E1097E"/>
    <w:rsid w:val="00E10A11"/>
    <w:rsid w:val="00E11404"/>
    <w:rsid w:val="00E1202C"/>
    <w:rsid w:val="00E12529"/>
    <w:rsid w:val="00E126DC"/>
    <w:rsid w:val="00E12857"/>
    <w:rsid w:val="00E12AE3"/>
    <w:rsid w:val="00E132F4"/>
    <w:rsid w:val="00E135DE"/>
    <w:rsid w:val="00E13807"/>
    <w:rsid w:val="00E13841"/>
    <w:rsid w:val="00E13E44"/>
    <w:rsid w:val="00E13E7F"/>
    <w:rsid w:val="00E14A0C"/>
    <w:rsid w:val="00E14AA4"/>
    <w:rsid w:val="00E14C5E"/>
    <w:rsid w:val="00E154C3"/>
    <w:rsid w:val="00E1596B"/>
    <w:rsid w:val="00E15ABA"/>
    <w:rsid w:val="00E15C7F"/>
    <w:rsid w:val="00E15CD7"/>
    <w:rsid w:val="00E1633B"/>
    <w:rsid w:val="00E1651E"/>
    <w:rsid w:val="00E169A4"/>
    <w:rsid w:val="00E16B94"/>
    <w:rsid w:val="00E16C89"/>
    <w:rsid w:val="00E17366"/>
    <w:rsid w:val="00E174C6"/>
    <w:rsid w:val="00E17650"/>
    <w:rsid w:val="00E17714"/>
    <w:rsid w:val="00E177B5"/>
    <w:rsid w:val="00E17C79"/>
    <w:rsid w:val="00E17CD4"/>
    <w:rsid w:val="00E17CF0"/>
    <w:rsid w:val="00E17D53"/>
    <w:rsid w:val="00E17FFA"/>
    <w:rsid w:val="00E204C1"/>
    <w:rsid w:val="00E206C8"/>
    <w:rsid w:val="00E20FAE"/>
    <w:rsid w:val="00E211D4"/>
    <w:rsid w:val="00E2159F"/>
    <w:rsid w:val="00E2173E"/>
    <w:rsid w:val="00E21CF7"/>
    <w:rsid w:val="00E22060"/>
    <w:rsid w:val="00E220F6"/>
    <w:rsid w:val="00E2252F"/>
    <w:rsid w:val="00E22602"/>
    <w:rsid w:val="00E22E0A"/>
    <w:rsid w:val="00E22F54"/>
    <w:rsid w:val="00E23017"/>
    <w:rsid w:val="00E23132"/>
    <w:rsid w:val="00E2341B"/>
    <w:rsid w:val="00E23426"/>
    <w:rsid w:val="00E23504"/>
    <w:rsid w:val="00E23814"/>
    <w:rsid w:val="00E23A5C"/>
    <w:rsid w:val="00E23ED5"/>
    <w:rsid w:val="00E23F43"/>
    <w:rsid w:val="00E241E2"/>
    <w:rsid w:val="00E24320"/>
    <w:rsid w:val="00E24593"/>
    <w:rsid w:val="00E245C2"/>
    <w:rsid w:val="00E24790"/>
    <w:rsid w:val="00E24E5C"/>
    <w:rsid w:val="00E25A27"/>
    <w:rsid w:val="00E25E23"/>
    <w:rsid w:val="00E25E2C"/>
    <w:rsid w:val="00E25F3E"/>
    <w:rsid w:val="00E25FB5"/>
    <w:rsid w:val="00E263A8"/>
    <w:rsid w:val="00E267F7"/>
    <w:rsid w:val="00E274B5"/>
    <w:rsid w:val="00E2796B"/>
    <w:rsid w:val="00E279F8"/>
    <w:rsid w:val="00E27B0B"/>
    <w:rsid w:val="00E27B91"/>
    <w:rsid w:val="00E27C3E"/>
    <w:rsid w:val="00E30078"/>
    <w:rsid w:val="00E30704"/>
    <w:rsid w:val="00E30C2A"/>
    <w:rsid w:val="00E310AA"/>
    <w:rsid w:val="00E3114F"/>
    <w:rsid w:val="00E3160E"/>
    <w:rsid w:val="00E3166D"/>
    <w:rsid w:val="00E31DD3"/>
    <w:rsid w:val="00E3210C"/>
    <w:rsid w:val="00E3277F"/>
    <w:rsid w:val="00E32AF3"/>
    <w:rsid w:val="00E32DEA"/>
    <w:rsid w:val="00E33165"/>
    <w:rsid w:val="00E33176"/>
    <w:rsid w:val="00E334F8"/>
    <w:rsid w:val="00E33511"/>
    <w:rsid w:val="00E337FE"/>
    <w:rsid w:val="00E33D1B"/>
    <w:rsid w:val="00E33F59"/>
    <w:rsid w:val="00E340BE"/>
    <w:rsid w:val="00E341CD"/>
    <w:rsid w:val="00E341F8"/>
    <w:rsid w:val="00E34517"/>
    <w:rsid w:val="00E34586"/>
    <w:rsid w:val="00E3477D"/>
    <w:rsid w:val="00E35535"/>
    <w:rsid w:val="00E35611"/>
    <w:rsid w:val="00E36BF7"/>
    <w:rsid w:val="00E36C01"/>
    <w:rsid w:val="00E36F67"/>
    <w:rsid w:val="00E37DEB"/>
    <w:rsid w:val="00E37F97"/>
    <w:rsid w:val="00E403F2"/>
    <w:rsid w:val="00E40419"/>
    <w:rsid w:val="00E40DA6"/>
    <w:rsid w:val="00E41601"/>
    <w:rsid w:val="00E4177A"/>
    <w:rsid w:val="00E41995"/>
    <w:rsid w:val="00E41AEE"/>
    <w:rsid w:val="00E41BEA"/>
    <w:rsid w:val="00E41EB6"/>
    <w:rsid w:val="00E42224"/>
    <w:rsid w:val="00E4234D"/>
    <w:rsid w:val="00E4234F"/>
    <w:rsid w:val="00E4280E"/>
    <w:rsid w:val="00E42945"/>
    <w:rsid w:val="00E429E8"/>
    <w:rsid w:val="00E42CCF"/>
    <w:rsid w:val="00E42F6D"/>
    <w:rsid w:val="00E4315B"/>
    <w:rsid w:val="00E43407"/>
    <w:rsid w:val="00E435D4"/>
    <w:rsid w:val="00E4485A"/>
    <w:rsid w:val="00E44F76"/>
    <w:rsid w:val="00E44FDB"/>
    <w:rsid w:val="00E451C8"/>
    <w:rsid w:val="00E456FE"/>
    <w:rsid w:val="00E45964"/>
    <w:rsid w:val="00E45D12"/>
    <w:rsid w:val="00E46099"/>
    <w:rsid w:val="00E46230"/>
    <w:rsid w:val="00E46294"/>
    <w:rsid w:val="00E4760E"/>
    <w:rsid w:val="00E478D3"/>
    <w:rsid w:val="00E47B43"/>
    <w:rsid w:val="00E47DD4"/>
    <w:rsid w:val="00E47E4A"/>
    <w:rsid w:val="00E47E63"/>
    <w:rsid w:val="00E5087B"/>
    <w:rsid w:val="00E50A03"/>
    <w:rsid w:val="00E50A40"/>
    <w:rsid w:val="00E50C55"/>
    <w:rsid w:val="00E51115"/>
    <w:rsid w:val="00E512A7"/>
    <w:rsid w:val="00E51F44"/>
    <w:rsid w:val="00E521A3"/>
    <w:rsid w:val="00E5243C"/>
    <w:rsid w:val="00E527E4"/>
    <w:rsid w:val="00E528D4"/>
    <w:rsid w:val="00E5327B"/>
    <w:rsid w:val="00E53DF5"/>
    <w:rsid w:val="00E54266"/>
    <w:rsid w:val="00E54314"/>
    <w:rsid w:val="00E5434E"/>
    <w:rsid w:val="00E549E0"/>
    <w:rsid w:val="00E54ACE"/>
    <w:rsid w:val="00E54EEA"/>
    <w:rsid w:val="00E5505A"/>
    <w:rsid w:val="00E55210"/>
    <w:rsid w:val="00E55581"/>
    <w:rsid w:val="00E55AC5"/>
    <w:rsid w:val="00E55AED"/>
    <w:rsid w:val="00E57318"/>
    <w:rsid w:val="00E57B25"/>
    <w:rsid w:val="00E600B5"/>
    <w:rsid w:val="00E60270"/>
    <w:rsid w:val="00E602E0"/>
    <w:rsid w:val="00E60417"/>
    <w:rsid w:val="00E6064D"/>
    <w:rsid w:val="00E6080A"/>
    <w:rsid w:val="00E60E10"/>
    <w:rsid w:val="00E61C9C"/>
    <w:rsid w:val="00E61DD0"/>
    <w:rsid w:val="00E61FAC"/>
    <w:rsid w:val="00E62999"/>
    <w:rsid w:val="00E62A57"/>
    <w:rsid w:val="00E62FE5"/>
    <w:rsid w:val="00E6346B"/>
    <w:rsid w:val="00E6349C"/>
    <w:rsid w:val="00E635C1"/>
    <w:rsid w:val="00E63A2C"/>
    <w:rsid w:val="00E64343"/>
    <w:rsid w:val="00E644C0"/>
    <w:rsid w:val="00E65433"/>
    <w:rsid w:val="00E6573E"/>
    <w:rsid w:val="00E6583A"/>
    <w:rsid w:val="00E66027"/>
    <w:rsid w:val="00E660E1"/>
    <w:rsid w:val="00E661EA"/>
    <w:rsid w:val="00E66288"/>
    <w:rsid w:val="00E6643E"/>
    <w:rsid w:val="00E66E58"/>
    <w:rsid w:val="00E673C2"/>
    <w:rsid w:val="00E675A5"/>
    <w:rsid w:val="00E676CC"/>
    <w:rsid w:val="00E677B9"/>
    <w:rsid w:val="00E67C86"/>
    <w:rsid w:val="00E70009"/>
    <w:rsid w:val="00E70430"/>
    <w:rsid w:val="00E70B00"/>
    <w:rsid w:val="00E70B8D"/>
    <w:rsid w:val="00E7108A"/>
    <w:rsid w:val="00E7125C"/>
    <w:rsid w:val="00E71262"/>
    <w:rsid w:val="00E7126F"/>
    <w:rsid w:val="00E713F0"/>
    <w:rsid w:val="00E71A6C"/>
    <w:rsid w:val="00E72159"/>
    <w:rsid w:val="00E7280D"/>
    <w:rsid w:val="00E72A52"/>
    <w:rsid w:val="00E72E2D"/>
    <w:rsid w:val="00E734C2"/>
    <w:rsid w:val="00E73884"/>
    <w:rsid w:val="00E741AC"/>
    <w:rsid w:val="00E74337"/>
    <w:rsid w:val="00E74DEA"/>
    <w:rsid w:val="00E75911"/>
    <w:rsid w:val="00E75BC0"/>
    <w:rsid w:val="00E75C46"/>
    <w:rsid w:val="00E75CB9"/>
    <w:rsid w:val="00E75DF8"/>
    <w:rsid w:val="00E76261"/>
    <w:rsid w:val="00E76370"/>
    <w:rsid w:val="00E765F5"/>
    <w:rsid w:val="00E76BCE"/>
    <w:rsid w:val="00E77382"/>
    <w:rsid w:val="00E7777F"/>
    <w:rsid w:val="00E77D20"/>
    <w:rsid w:val="00E77D60"/>
    <w:rsid w:val="00E801E7"/>
    <w:rsid w:val="00E811F4"/>
    <w:rsid w:val="00E812C6"/>
    <w:rsid w:val="00E8146F"/>
    <w:rsid w:val="00E81614"/>
    <w:rsid w:val="00E8193E"/>
    <w:rsid w:val="00E81C34"/>
    <w:rsid w:val="00E820FB"/>
    <w:rsid w:val="00E8239E"/>
    <w:rsid w:val="00E826EC"/>
    <w:rsid w:val="00E827C4"/>
    <w:rsid w:val="00E82A32"/>
    <w:rsid w:val="00E82CB4"/>
    <w:rsid w:val="00E83053"/>
    <w:rsid w:val="00E8310A"/>
    <w:rsid w:val="00E838AA"/>
    <w:rsid w:val="00E83BC4"/>
    <w:rsid w:val="00E83CAD"/>
    <w:rsid w:val="00E84142"/>
    <w:rsid w:val="00E8441E"/>
    <w:rsid w:val="00E8461D"/>
    <w:rsid w:val="00E846B3"/>
    <w:rsid w:val="00E846EA"/>
    <w:rsid w:val="00E84722"/>
    <w:rsid w:val="00E8472A"/>
    <w:rsid w:val="00E84836"/>
    <w:rsid w:val="00E8488A"/>
    <w:rsid w:val="00E84C5F"/>
    <w:rsid w:val="00E84FC7"/>
    <w:rsid w:val="00E852E1"/>
    <w:rsid w:val="00E8546D"/>
    <w:rsid w:val="00E85EF9"/>
    <w:rsid w:val="00E86B78"/>
    <w:rsid w:val="00E86B83"/>
    <w:rsid w:val="00E87461"/>
    <w:rsid w:val="00E87768"/>
    <w:rsid w:val="00E87DF3"/>
    <w:rsid w:val="00E87ED1"/>
    <w:rsid w:val="00E87FC8"/>
    <w:rsid w:val="00E87FF1"/>
    <w:rsid w:val="00E9055C"/>
    <w:rsid w:val="00E90A59"/>
    <w:rsid w:val="00E90F9C"/>
    <w:rsid w:val="00E9107F"/>
    <w:rsid w:val="00E91C04"/>
    <w:rsid w:val="00E91F9B"/>
    <w:rsid w:val="00E9220D"/>
    <w:rsid w:val="00E9274A"/>
    <w:rsid w:val="00E92851"/>
    <w:rsid w:val="00E93BA5"/>
    <w:rsid w:val="00E94247"/>
    <w:rsid w:val="00E9425A"/>
    <w:rsid w:val="00E94F30"/>
    <w:rsid w:val="00E95100"/>
    <w:rsid w:val="00E957E6"/>
    <w:rsid w:val="00E95A18"/>
    <w:rsid w:val="00E960E2"/>
    <w:rsid w:val="00E96503"/>
    <w:rsid w:val="00E966CD"/>
    <w:rsid w:val="00E966E9"/>
    <w:rsid w:val="00E96DE3"/>
    <w:rsid w:val="00E972B4"/>
    <w:rsid w:val="00E977A9"/>
    <w:rsid w:val="00E97869"/>
    <w:rsid w:val="00E97877"/>
    <w:rsid w:val="00E978BC"/>
    <w:rsid w:val="00E97FC8"/>
    <w:rsid w:val="00EA039C"/>
    <w:rsid w:val="00EA04C3"/>
    <w:rsid w:val="00EA061A"/>
    <w:rsid w:val="00EA06CA"/>
    <w:rsid w:val="00EA0945"/>
    <w:rsid w:val="00EA155D"/>
    <w:rsid w:val="00EA15BF"/>
    <w:rsid w:val="00EA176D"/>
    <w:rsid w:val="00EA17DE"/>
    <w:rsid w:val="00EA1A5D"/>
    <w:rsid w:val="00EA20B7"/>
    <w:rsid w:val="00EA2595"/>
    <w:rsid w:val="00EA297D"/>
    <w:rsid w:val="00EA29EC"/>
    <w:rsid w:val="00EA2A02"/>
    <w:rsid w:val="00EA2AA4"/>
    <w:rsid w:val="00EA2C4B"/>
    <w:rsid w:val="00EA31F4"/>
    <w:rsid w:val="00EA33FB"/>
    <w:rsid w:val="00EA3AED"/>
    <w:rsid w:val="00EA3DB7"/>
    <w:rsid w:val="00EA41F1"/>
    <w:rsid w:val="00EA4E53"/>
    <w:rsid w:val="00EA50F1"/>
    <w:rsid w:val="00EA524B"/>
    <w:rsid w:val="00EA54DA"/>
    <w:rsid w:val="00EA5BDC"/>
    <w:rsid w:val="00EA5BEA"/>
    <w:rsid w:val="00EA60E2"/>
    <w:rsid w:val="00EA620F"/>
    <w:rsid w:val="00EA63EE"/>
    <w:rsid w:val="00EA72A3"/>
    <w:rsid w:val="00EA72EB"/>
    <w:rsid w:val="00EA7559"/>
    <w:rsid w:val="00EA77C4"/>
    <w:rsid w:val="00EA7A66"/>
    <w:rsid w:val="00EA7ACE"/>
    <w:rsid w:val="00EB0135"/>
    <w:rsid w:val="00EB056A"/>
    <w:rsid w:val="00EB0754"/>
    <w:rsid w:val="00EB0786"/>
    <w:rsid w:val="00EB07EB"/>
    <w:rsid w:val="00EB0A8D"/>
    <w:rsid w:val="00EB0C85"/>
    <w:rsid w:val="00EB0DF0"/>
    <w:rsid w:val="00EB0FD2"/>
    <w:rsid w:val="00EB1343"/>
    <w:rsid w:val="00EB13D6"/>
    <w:rsid w:val="00EB1420"/>
    <w:rsid w:val="00EB19DF"/>
    <w:rsid w:val="00EB1A9B"/>
    <w:rsid w:val="00EB1C34"/>
    <w:rsid w:val="00EB2185"/>
    <w:rsid w:val="00EB2511"/>
    <w:rsid w:val="00EB2DE9"/>
    <w:rsid w:val="00EB2DED"/>
    <w:rsid w:val="00EB30C2"/>
    <w:rsid w:val="00EB349E"/>
    <w:rsid w:val="00EB3655"/>
    <w:rsid w:val="00EB3718"/>
    <w:rsid w:val="00EB38F0"/>
    <w:rsid w:val="00EB3A1E"/>
    <w:rsid w:val="00EB3E46"/>
    <w:rsid w:val="00EB3E97"/>
    <w:rsid w:val="00EB4094"/>
    <w:rsid w:val="00EB412C"/>
    <w:rsid w:val="00EB4663"/>
    <w:rsid w:val="00EB4848"/>
    <w:rsid w:val="00EB48BB"/>
    <w:rsid w:val="00EB4DC4"/>
    <w:rsid w:val="00EB4E52"/>
    <w:rsid w:val="00EB53EA"/>
    <w:rsid w:val="00EB54D0"/>
    <w:rsid w:val="00EB56FF"/>
    <w:rsid w:val="00EB5879"/>
    <w:rsid w:val="00EB5DC5"/>
    <w:rsid w:val="00EB5FDA"/>
    <w:rsid w:val="00EB60C5"/>
    <w:rsid w:val="00EB6205"/>
    <w:rsid w:val="00EB65D4"/>
    <w:rsid w:val="00EB697C"/>
    <w:rsid w:val="00EB6E3E"/>
    <w:rsid w:val="00EB7238"/>
    <w:rsid w:val="00EB7251"/>
    <w:rsid w:val="00EB7594"/>
    <w:rsid w:val="00EB771B"/>
    <w:rsid w:val="00EB7BAA"/>
    <w:rsid w:val="00EC103B"/>
    <w:rsid w:val="00EC1A9F"/>
    <w:rsid w:val="00EC1E6A"/>
    <w:rsid w:val="00EC232F"/>
    <w:rsid w:val="00EC24D2"/>
    <w:rsid w:val="00EC2A10"/>
    <w:rsid w:val="00EC2D97"/>
    <w:rsid w:val="00EC31F9"/>
    <w:rsid w:val="00EC34CA"/>
    <w:rsid w:val="00EC3D71"/>
    <w:rsid w:val="00EC4FB8"/>
    <w:rsid w:val="00EC57C8"/>
    <w:rsid w:val="00EC5BE2"/>
    <w:rsid w:val="00EC5ECD"/>
    <w:rsid w:val="00EC60E9"/>
    <w:rsid w:val="00EC6147"/>
    <w:rsid w:val="00EC64C7"/>
    <w:rsid w:val="00EC7118"/>
    <w:rsid w:val="00EC71F6"/>
    <w:rsid w:val="00EC72F5"/>
    <w:rsid w:val="00EC7432"/>
    <w:rsid w:val="00EC7ADF"/>
    <w:rsid w:val="00EC7AE1"/>
    <w:rsid w:val="00EC7B2B"/>
    <w:rsid w:val="00EC7FC3"/>
    <w:rsid w:val="00ED0062"/>
    <w:rsid w:val="00ED02D4"/>
    <w:rsid w:val="00ED049B"/>
    <w:rsid w:val="00ED08B4"/>
    <w:rsid w:val="00ED0CF8"/>
    <w:rsid w:val="00ED0E64"/>
    <w:rsid w:val="00ED0F67"/>
    <w:rsid w:val="00ED116D"/>
    <w:rsid w:val="00ED1979"/>
    <w:rsid w:val="00ED1D50"/>
    <w:rsid w:val="00ED2504"/>
    <w:rsid w:val="00ED275A"/>
    <w:rsid w:val="00ED28F0"/>
    <w:rsid w:val="00ED344A"/>
    <w:rsid w:val="00ED34A3"/>
    <w:rsid w:val="00ED39F9"/>
    <w:rsid w:val="00ED3C97"/>
    <w:rsid w:val="00ED3E20"/>
    <w:rsid w:val="00ED41F3"/>
    <w:rsid w:val="00ED43C3"/>
    <w:rsid w:val="00ED4A05"/>
    <w:rsid w:val="00ED4E56"/>
    <w:rsid w:val="00ED4E72"/>
    <w:rsid w:val="00ED4E7E"/>
    <w:rsid w:val="00ED4FAF"/>
    <w:rsid w:val="00ED51D9"/>
    <w:rsid w:val="00ED5A60"/>
    <w:rsid w:val="00ED5BC6"/>
    <w:rsid w:val="00ED6111"/>
    <w:rsid w:val="00ED6440"/>
    <w:rsid w:val="00ED693B"/>
    <w:rsid w:val="00ED6F1C"/>
    <w:rsid w:val="00ED6FA1"/>
    <w:rsid w:val="00ED70F9"/>
    <w:rsid w:val="00ED7325"/>
    <w:rsid w:val="00ED7B3B"/>
    <w:rsid w:val="00ED7C97"/>
    <w:rsid w:val="00EE084A"/>
    <w:rsid w:val="00EE0862"/>
    <w:rsid w:val="00EE1112"/>
    <w:rsid w:val="00EE13D8"/>
    <w:rsid w:val="00EE14E1"/>
    <w:rsid w:val="00EE1801"/>
    <w:rsid w:val="00EE189A"/>
    <w:rsid w:val="00EE2025"/>
    <w:rsid w:val="00EE2500"/>
    <w:rsid w:val="00EE25E2"/>
    <w:rsid w:val="00EE27FC"/>
    <w:rsid w:val="00EE28CF"/>
    <w:rsid w:val="00EE2ACC"/>
    <w:rsid w:val="00EE2F81"/>
    <w:rsid w:val="00EE31E5"/>
    <w:rsid w:val="00EE3228"/>
    <w:rsid w:val="00EE3263"/>
    <w:rsid w:val="00EE32C0"/>
    <w:rsid w:val="00EE3B19"/>
    <w:rsid w:val="00EE3DBC"/>
    <w:rsid w:val="00EE467E"/>
    <w:rsid w:val="00EE48BE"/>
    <w:rsid w:val="00EE4B43"/>
    <w:rsid w:val="00EE4FDC"/>
    <w:rsid w:val="00EE5590"/>
    <w:rsid w:val="00EE5CE1"/>
    <w:rsid w:val="00EE5E0E"/>
    <w:rsid w:val="00EE5E85"/>
    <w:rsid w:val="00EE604C"/>
    <w:rsid w:val="00EE6111"/>
    <w:rsid w:val="00EE61EA"/>
    <w:rsid w:val="00EE67D0"/>
    <w:rsid w:val="00EE67E4"/>
    <w:rsid w:val="00EE6A6D"/>
    <w:rsid w:val="00EE6E92"/>
    <w:rsid w:val="00EE6F8E"/>
    <w:rsid w:val="00EE7397"/>
    <w:rsid w:val="00EE73F0"/>
    <w:rsid w:val="00EE7A10"/>
    <w:rsid w:val="00EF01E8"/>
    <w:rsid w:val="00EF074E"/>
    <w:rsid w:val="00EF080F"/>
    <w:rsid w:val="00EF0B61"/>
    <w:rsid w:val="00EF0E03"/>
    <w:rsid w:val="00EF18A9"/>
    <w:rsid w:val="00EF1A60"/>
    <w:rsid w:val="00EF1A7F"/>
    <w:rsid w:val="00EF1CDB"/>
    <w:rsid w:val="00EF25B8"/>
    <w:rsid w:val="00EF27F5"/>
    <w:rsid w:val="00EF2826"/>
    <w:rsid w:val="00EF333A"/>
    <w:rsid w:val="00EF38F1"/>
    <w:rsid w:val="00EF3B91"/>
    <w:rsid w:val="00EF3C2F"/>
    <w:rsid w:val="00EF4535"/>
    <w:rsid w:val="00EF464F"/>
    <w:rsid w:val="00EF4933"/>
    <w:rsid w:val="00EF49C5"/>
    <w:rsid w:val="00EF4E25"/>
    <w:rsid w:val="00EF5221"/>
    <w:rsid w:val="00EF53D8"/>
    <w:rsid w:val="00EF5401"/>
    <w:rsid w:val="00EF56FF"/>
    <w:rsid w:val="00EF5FF2"/>
    <w:rsid w:val="00EF64BF"/>
    <w:rsid w:val="00EF6648"/>
    <w:rsid w:val="00EF6674"/>
    <w:rsid w:val="00EF6BC4"/>
    <w:rsid w:val="00EF6D75"/>
    <w:rsid w:val="00EF6F78"/>
    <w:rsid w:val="00EF708B"/>
    <w:rsid w:val="00EF7534"/>
    <w:rsid w:val="00EF7A61"/>
    <w:rsid w:val="00EF7EF1"/>
    <w:rsid w:val="00F00B03"/>
    <w:rsid w:val="00F00EEF"/>
    <w:rsid w:val="00F016F2"/>
    <w:rsid w:val="00F01963"/>
    <w:rsid w:val="00F01B31"/>
    <w:rsid w:val="00F02733"/>
    <w:rsid w:val="00F02756"/>
    <w:rsid w:val="00F028A1"/>
    <w:rsid w:val="00F02A9D"/>
    <w:rsid w:val="00F036AC"/>
    <w:rsid w:val="00F04159"/>
    <w:rsid w:val="00F041BD"/>
    <w:rsid w:val="00F043C9"/>
    <w:rsid w:val="00F04658"/>
    <w:rsid w:val="00F047A8"/>
    <w:rsid w:val="00F04A83"/>
    <w:rsid w:val="00F04CB8"/>
    <w:rsid w:val="00F04E42"/>
    <w:rsid w:val="00F05161"/>
    <w:rsid w:val="00F05486"/>
    <w:rsid w:val="00F05763"/>
    <w:rsid w:val="00F059AA"/>
    <w:rsid w:val="00F05A0F"/>
    <w:rsid w:val="00F06095"/>
    <w:rsid w:val="00F0655E"/>
    <w:rsid w:val="00F06C93"/>
    <w:rsid w:val="00F06F2F"/>
    <w:rsid w:val="00F0753E"/>
    <w:rsid w:val="00F0797D"/>
    <w:rsid w:val="00F07C3F"/>
    <w:rsid w:val="00F104BF"/>
    <w:rsid w:val="00F1091A"/>
    <w:rsid w:val="00F10A44"/>
    <w:rsid w:val="00F10DC3"/>
    <w:rsid w:val="00F10F84"/>
    <w:rsid w:val="00F10FFA"/>
    <w:rsid w:val="00F11628"/>
    <w:rsid w:val="00F11BBD"/>
    <w:rsid w:val="00F124A4"/>
    <w:rsid w:val="00F12628"/>
    <w:rsid w:val="00F12902"/>
    <w:rsid w:val="00F129FF"/>
    <w:rsid w:val="00F12CF3"/>
    <w:rsid w:val="00F12E36"/>
    <w:rsid w:val="00F1301B"/>
    <w:rsid w:val="00F132B4"/>
    <w:rsid w:val="00F13386"/>
    <w:rsid w:val="00F13471"/>
    <w:rsid w:val="00F13A9B"/>
    <w:rsid w:val="00F143B4"/>
    <w:rsid w:val="00F15D0C"/>
    <w:rsid w:val="00F15E98"/>
    <w:rsid w:val="00F16C33"/>
    <w:rsid w:val="00F16DB3"/>
    <w:rsid w:val="00F16DF0"/>
    <w:rsid w:val="00F17052"/>
    <w:rsid w:val="00F17227"/>
    <w:rsid w:val="00F1767F"/>
    <w:rsid w:val="00F1789D"/>
    <w:rsid w:val="00F20075"/>
    <w:rsid w:val="00F200F3"/>
    <w:rsid w:val="00F202AE"/>
    <w:rsid w:val="00F20397"/>
    <w:rsid w:val="00F20954"/>
    <w:rsid w:val="00F20EC2"/>
    <w:rsid w:val="00F20FA6"/>
    <w:rsid w:val="00F21640"/>
    <w:rsid w:val="00F2185B"/>
    <w:rsid w:val="00F21AA6"/>
    <w:rsid w:val="00F22487"/>
    <w:rsid w:val="00F22810"/>
    <w:rsid w:val="00F22B06"/>
    <w:rsid w:val="00F22B5E"/>
    <w:rsid w:val="00F22C3A"/>
    <w:rsid w:val="00F22D71"/>
    <w:rsid w:val="00F23031"/>
    <w:rsid w:val="00F230CE"/>
    <w:rsid w:val="00F23843"/>
    <w:rsid w:val="00F239E6"/>
    <w:rsid w:val="00F23AF9"/>
    <w:rsid w:val="00F2418C"/>
    <w:rsid w:val="00F24952"/>
    <w:rsid w:val="00F2571F"/>
    <w:rsid w:val="00F25908"/>
    <w:rsid w:val="00F25B51"/>
    <w:rsid w:val="00F25E16"/>
    <w:rsid w:val="00F2626C"/>
    <w:rsid w:val="00F267C2"/>
    <w:rsid w:val="00F26D0D"/>
    <w:rsid w:val="00F26DF6"/>
    <w:rsid w:val="00F26FE6"/>
    <w:rsid w:val="00F275FC"/>
    <w:rsid w:val="00F278AD"/>
    <w:rsid w:val="00F27C75"/>
    <w:rsid w:val="00F27DA1"/>
    <w:rsid w:val="00F27F27"/>
    <w:rsid w:val="00F301C3"/>
    <w:rsid w:val="00F302A6"/>
    <w:rsid w:val="00F305A1"/>
    <w:rsid w:val="00F30EC7"/>
    <w:rsid w:val="00F316B4"/>
    <w:rsid w:val="00F31B97"/>
    <w:rsid w:val="00F31E85"/>
    <w:rsid w:val="00F31FB5"/>
    <w:rsid w:val="00F3215E"/>
    <w:rsid w:val="00F32BAD"/>
    <w:rsid w:val="00F33389"/>
    <w:rsid w:val="00F33BB0"/>
    <w:rsid w:val="00F33BFF"/>
    <w:rsid w:val="00F33E53"/>
    <w:rsid w:val="00F3405B"/>
    <w:rsid w:val="00F34551"/>
    <w:rsid w:val="00F345E3"/>
    <w:rsid w:val="00F348A0"/>
    <w:rsid w:val="00F349EC"/>
    <w:rsid w:val="00F350E0"/>
    <w:rsid w:val="00F351F0"/>
    <w:rsid w:val="00F3547C"/>
    <w:rsid w:val="00F3552E"/>
    <w:rsid w:val="00F356EA"/>
    <w:rsid w:val="00F3573D"/>
    <w:rsid w:val="00F3578C"/>
    <w:rsid w:val="00F36291"/>
    <w:rsid w:val="00F364CE"/>
    <w:rsid w:val="00F3687A"/>
    <w:rsid w:val="00F36BA5"/>
    <w:rsid w:val="00F36F82"/>
    <w:rsid w:val="00F37835"/>
    <w:rsid w:val="00F37B22"/>
    <w:rsid w:val="00F37E31"/>
    <w:rsid w:val="00F400B6"/>
    <w:rsid w:val="00F407DF"/>
    <w:rsid w:val="00F40D7D"/>
    <w:rsid w:val="00F40E4C"/>
    <w:rsid w:val="00F40F8E"/>
    <w:rsid w:val="00F4176E"/>
    <w:rsid w:val="00F41D76"/>
    <w:rsid w:val="00F4221D"/>
    <w:rsid w:val="00F4250A"/>
    <w:rsid w:val="00F427B7"/>
    <w:rsid w:val="00F42D03"/>
    <w:rsid w:val="00F430D4"/>
    <w:rsid w:val="00F432B8"/>
    <w:rsid w:val="00F439A9"/>
    <w:rsid w:val="00F43ED0"/>
    <w:rsid w:val="00F43FB6"/>
    <w:rsid w:val="00F4413A"/>
    <w:rsid w:val="00F4454F"/>
    <w:rsid w:val="00F4510D"/>
    <w:rsid w:val="00F459FE"/>
    <w:rsid w:val="00F45AE3"/>
    <w:rsid w:val="00F46790"/>
    <w:rsid w:val="00F469D9"/>
    <w:rsid w:val="00F46C6D"/>
    <w:rsid w:val="00F47076"/>
    <w:rsid w:val="00F477FC"/>
    <w:rsid w:val="00F4795A"/>
    <w:rsid w:val="00F47A93"/>
    <w:rsid w:val="00F47C65"/>
    <w:rsid w:val="00F47D48"/>
    <w:rsid w:val="00F47E7D"/>
    <w:rsid w:val="00F500B5"/>
    <w:rsid w:val="00F501A2"/>
    <w:rsid w:val="00F50586"/>
    <w:rsid w:val="00F512B2"/>
    <w:rsid w:val="00F512B8"/>
    <w:rsid w:val="00F514CC"/>
    <w:rsid w:val="00F5194A"/>
    <w:rsid w:val="00F519BA"/>
    <w:rsid w:val="00F51BA3"/>
    <w:rsid w:val="00F51BFB"/>
    <w:rsid w:val="00F5256A"/>
    <w:rsid w:val="00F52841"/>
    <w:rsid w:val="00F52CBF"/>
    <w:rsid w:val="00F5335E"/>
    <w:rsid w:val="00F53EB3"/>
    <w:rsid w:val="00F53EC9"/>
    <w:rsid w:val="00F54046"/>
    <w:rsid w:val="00F54221"/>
    <w:rsid w:val="00F54291"/>
    <w:rsid w:val="00F54443"/>
    <w:rsid w:val="00F544A8"/>
    <w:rsid w:val="00F544CA"/>
    <w:rsid w:val="00F54628"/>
    <w:rsid w:val="00F5473B"/>
    <w:rsid w:val="00F54ACB"/>
    <w:rsid w:val="00F54B03"/>
    <w:rsid w:val="00F54E2A"/>
    <w:rsid w:val="00F557AB"/>
    <w:rsid w:val="00F55844"/>
    <w:rsid w:val="00F559F7"/>
    <w:rsid w:val="00F55DA1"/>
    <w:rsid w:val="00F564E0"/>
    <w:rsid w:val="00F5653C"/>
    <w:rsid w:val="00F565C0"/>
    <w:rsid w:val="00F56658"/>
    <w:rsid w:val="00F57034"/>
    <w:rsid w:val="00F57089"/>
    <w:rsid w:val="00F570E2"/>
    <w:rsid w:val="00F57310"/>
    <w:rsid w:val="00F57562"/>
    <w:rsid w:val="00F57989"/>
    <w:rsid w:val="00F57CD1"/>
    <w:rsid w:val="00F57FB5"/>
    <w:rsid w:val="00F60466"/>
    <w:rsid w:val="00F6071C"/>
    <w:rsid w:val="00F608BE"/>
    <w:rsid w:val="00F60B71"/>
    <w:rsid w:val="00F60C09"/>
    <w:rsid w:val="00F612E8"/>
    <w:rsid w:val="00F61334"/>
    <w:rsid w:val="00F61444"/>
    <w:rsid w:val="00F6165E"/>
    <w:rsid w:val="00F6178B"/>
    <w:rsid w:val="00F61873"/>
    <w:rsid w:val="00F618F4"/>
    <w:rsid w:val="00F621C7"/>
    <w:rsid w:val="00F6241A"/>
    <w:rsid w:val="00F624F6"/>
    <w:rsid w:val="00F6286D"/>
    <w:rsid w:val="00F62C46"/>
    <w:rsid w:val="00F63063"/>
    <w:rsid w:val="00F6313F"/>
    <w:rsid w:val="00F63472"/>
    <w:rsid w:val="00F63615"/>
    <w:rsid w:val="00F640AE"/>
    <w:rsid w:val="00F640B4"/>
    <w:rsid w:val="00F6422A"/>
    <w:rsid w:val="00F6447F"/>
    <w:rsid w:val="00F64CFC"/>
    <w:rsid w:val="00F65003"/>
    <w:rsid w:val="00F650CA"/>
    <w:rsid w:val="00F652C2"/>
    <w:rsid w:val="00F6533E"/>
    <w:rsid w:val="00F6545B"/>
    <w:rsid w:val="00F65500"/>
    <w:rsid w:val="00F656E4"/>
    <w:rsid w:val="00F65908"/>
    <w:rsid w:val="00F65ADB"/>
    <w:rsid w:val="00F66097"/>
    <w:rsid w:val="00F66BE9"/>
    <w:rsid w:val="00F676AB"/>
    <w:rsid w:val="00F701E1"/>
    <w:rsid w:val="00F7080B"/>
    <w:rsid w:val="00F70BCC"/>
    <w:rsid w:val="00F70E80"/>
    <w:rsid w:val="00F712EA"/>
    <w:rsid w:val="00F7130D"/>
    <w:rsid w:val="00F71A89"/>
    <w:rsid w:val="00F71BBC"/>
    <w:rsid w:val="00F7261A"/>
    <w:rsid w:val="00F728AF"/>
    <w:rsid w:val="00F72E34"/>
    <w:rsid w:val="00F7352C"/>
    <w:rsid w:val="00F73769"/>
    <w:rsid w:val="00F7391A"/>
    <w:rsid w:val="00F73922"/>
    <w:rsid w:val="00F73DA7"/>
    <w:rsid w:val="00F7435F"/>
    <w:rsid w:val="00F743D9"/>
    <w:rsid w:val="00F74D10"/>
    <w:rsid w:val="00F74EDD"/>
    <w:rsid w:val="00F75015"/>
    <w:rsid w:val="00F759F0"/>
    <w:rsid w:val="00F75B73"/>
    <w:rsid w:val="00F766B7"/>
    <w:rsid w:val="00F76725"/>
    <w:rsid w:val="00F76732"/>
    <w:rsid w:val="00F76983"/>
    <w:rsid w:val="00F76CB7"/>
    <w:rsid w:val="00F77136"/>
    <w:rsid w:val="00F77246"/>
    <w:rsid w:val="00F77F41"/>
    <w:rsid w:val="00F77F9B"/>
    <w:rsid w:val="00F80043"/>
    <w:rsid w:val="00F8052E"/>
    <w:rsid w:val="00F806C6"/>
    <w:rsid w:val="00F80A4B"/>
    <w:rsid w:val="00F80F42"/>
    <w:rsid w:val="00F81179"/>
    <w:rsid w:val="00F81519"/>
    <w:rsid w:val="00F81676"/>
    <w:rsid w:val="00F816D2"/>
    <w:rsid w:val="00F81902"/>
    <w:rsid w:val="00F819B3"/>
    <w:rsid w:val="00F81BC1"/>
    <w:rsid w:val="00F81E23"/>
    <w:rsid w:val="00F81F89"/>
    <w:rsid w:val="00F82A6A"/>
    <w:rsid w:val="00F82AE8"/>
    <w:rsid w:val="00F82CA8"/>
    <w:rsid w:val="00F83987"/>
    <w:rsid w:val="00F83D02"/>
    <w:rsid w:val="00F83D78"/>
    <w:rsid w:val="00F83DC6"/>
    <w:rsid w:val="00F83F62"/>
    <w:rsid w:val="00F84229"/>
    <w:rsid w:val="00F84686"/>
    <w:rsid w:val="00F8488D"/>
    <w:rsid w:val="00F85417"/>
    <w:rsid w:val="00F858A7"/>
    <w:rsid w:val="00F85B8D"/>
    <w:rsid w:val="00F85CA7"/>
    <w:rsid w:val="00F85F8B"/>
    <w:rsid w:val="00F86552"/>
    <w:rsid w:val="00F86767"/>
    <w:rsid w:val="00F86893"/>
    <w:rsid w:val="00F875D9"/>
    <w:rsid w:val="00F87953"/>
    <w:rsid w:val="00F87A11"/>
    <w:rsid w:val="00F87EEE"/>
    <w:rsid w:val="00F90096"/>
    <w:rsid w:val="00F9022D"/>
    <w:rsid w:val="00F9073A"/>
    <w:rsid w:val="00F90B27"/>
    <w:rsid w:val="00F90CA5"/>
    <w:rsid w:val="00F90D7D"/>
    <w:rsid w:val="00F91C75"/>
    <w:rsid w:val="00F91E7B"/>
    <w:rsid w:val="00F91F45"/>
    <w:rsid w:val="00F91FF2"/>
    <w:rsid w:val="00F9317D"/>
    <w:rsid w:val="00F93B20"/>
    <w:rsid w:val="00F93D5F"/>
    <w:rsid w:val="00F94670"/>
    <w:rsid w:val="00F948C8"/>
    <w:rsid w:val="00F94D22"/>
    <w:rsid w:val="00F94D28"/>
    <w:rsid w:val="00F94E23"/>
    <w:rsid w:val="00F9545B"/>
    <w:rsid w:val="00F9551F"/>
    <w:rsid w:val="00F956E6"/>
    <w:rsid w:val="00F9572D"/>
    <w:rsid w:val="00F95983"/>
    <w:rsid w:val="00F95F6E"/>
    <w:rsid w:val="00F97267"/>
    <w:rsid w:val="00F9754C"/>
    <w:rsid w:val="00F976AF"/>
    <w:rsid w:val="00F978DC"/>
    <w:rsid w:val="00F9792B"/>
    <w:rsid w:val="00F97CE2"/>
    <w:rsid w:val="00FA01EB"/>
    <w:rsid w:val="00FA0803"/>
    <w:rsid w:val="00FA0D32"/>
    <w:rsid w:val="00FA0EAD"/>
    <w:rsid w:val="00FA15B7"/>
    <w:rsid w:val="00FA1C30"/>
    <w:rsid w:val="00FA2026"/>
    <w:rsid w:val="00FA2CF5"/>
    <w:rsid w:val="00FA2E14"/>
    <w:rsid w:val="00FA32AD"/>
    <w:rsid w:val="00FA3448"/>
    <w:rsid w:val="00FA36D2"/>
    <w:rsid w:val="00FA448E"/>
    <w:rsid w:val="00FA4517"/>
    <w:rsid w:val="00FA474A"/>
    <w:rsid w:val="00FA6088"/>
    <w:rsid w:val="00FA6192"/>
    <w:rsid w:val="00FA72FF"/>
    <w:rsid w:val="00FA79AB"/>
    <w:rsid w:val="00FA79D9"/>
    <w:rsid w:val="00FB0BBF"/>
    <w:rsid w:val="00FB0D93"/>
    <w:rsid w:val="00FB0F36"/>
    <w:rsid w:val="00FB102F"/>
    <w:rsid w:val="00FB139E"/>
    <w:rsid w:val="00FB1B68"/>
    <w:rsid w:val="00FB287A"/>
    <w:rsid w:val="00FB2F77"/>
    <w:rsid w:val="00FB2FF9"/>
    <w:rsid w:val="00FB34DD"/>
    <w:rsid w:val="00FB3678"/>
    <w:rsid w:val="00FB37A7"/>
    <w:rsid w:val="00FB37EB"/>
    <w:rsid w:val="00FB3E26"/>
    <w:rsid w:val="00FB3E40"/>
    <w:rsid w:val="00FB3E80"/>
    <w:rsid w:val="00FB409E"/>
    <w:rsid w:val="00FB44D2"/>
    <w:rsid w:val="00FB46B0"/>
    <w:rsid w:val="00FB4AAE"/>
    <w:rsid w:val="00FB5134"/>
    <w:rsid w:val="00FB5924"/>
    <w:rsid w:val="00FB597E"/>
    <w:rsid w:val="00FB59E2"/>
    <w:rsid w:val="00FB5A50"/>
    <w:rsid w:val="00FB5ABC"/>
    <w:rsid w:val="00FB5CC1"/>
    <w:rsid w:val="00FB5D16"/>
    <w:rsid w:val="00FB6390"/>
    <w:rsid w:val="00FB64A9"/>
    <w:rsid w:val="00FB66E4"/>
    <w:rsid w:val="00FB679F"/>
    <w:rsid w:val="00FB7382"/>
    <w:rsid w:val="00FB73C5"/>
    <w:rsid w:val="00FC0B99"/>
    <w:rsid w:val="00FC0C58"/>
    <w:rsid w:val="00FC126C"/>
    <w:rsid w:val="00FC138D"/>
    <w:rsid w:val="00FC1A61"/>
    <w:rsid w:val="00FC1F8A"/>
    <w:rsid w:val="00FC2558"/>
    <w:rsid w:val="00FC295F"/>
    <w:rsid w:val="00FC2D42"/>
    <w:rsid w:val="00FC2DE2"/>
    <w:rsid w:val="00FC361D"/>
    <w:rsid w:val="00FC3776"/>
    <w:rsid w:val="00FC391A"/>
    <w:rsid w:val="00FC3C07"/>
    <w:rsid w:val="00FC41A0"/>
    <w:rsid w:val="00FC460D"/>
    <w:rsid w:val="00FC4E14"/>
    <w:rsid w:val="00FC4FC2"/>
    <w:rsid w:val="00FC50E1"/>
    <w:rsid w:val="00FC55D2"/>
    <w:rsid w:val="00FC5BD8"/>
    <w:rsid w:val="00FC5D85"/>
    <w:rsid w:val="00FC6167"/>
    <w:rsid w:val="00FC66BC"/>
    <w:rsid w:val="00FC70DB"/>
    <w:rsid w:val="00FC7705"/>
    <w:rsid w:val="00FC7B51"/>
    <w:rsid w:val="00FC7D9F"/>
    <w:rsid w:val="00FC7F07"/>
    <w:rsid w:val="00FD00F4"/>
    <w:rsid w:val="00FD04A4"/>
    <w:rsid w:val="00FD081B"/>
    <w:rsid w:val="00FD0A37"/>
    <w:rsid w:val="00FD0D6C"/>
    <w:rsid w:val="00FD14AE"/>
    <w:rsid w:val="00FD18BC"/>
    <w:rsid w:val="00FD202B"/>
    <w:rsid w:val="00FD2318"/>
    <w:rsid w:val="00FD266B"/>
    <w:rsid w:val="00FD26E7"/>
    <w:rsid w:val="00FD2C71"/>
    <w:rsid w:val="00FD358B"/>
    <w:rsid w:val="00FD361C"/>
    <w:rsid w:val="00FD369D"/>
    <w:rsid w:val="00FD39CC"/>
    <w:rsid w:val="00FD3A7C"/>
    <w:rsid w:val="00FD3BA0"/>
    <w:rsid w:val="00FD3E91"/>
    <w:rsid w:val="00FD403F"/>
    <w:rsid w:val="00FD4237"/>
    <w:rsid w:val="00FD4340"/>
    <w:rsid w:val="00FD44A3"/>
    <w:rsid w:val="00FD45E4"/>
    <w:rsid w:val="00FD4915"/>
    <w:rsid w:val="00FD4A32"/>
    <w:rsid w:val="00FD4CD3"/>
    <w:rsid w:val="00FD4E7B"/>
    <w:rsid w:val="00FD50B3"/>
    <w:rsid w:val="00FD519E"/>
    <w:rsid w:val="00FD5708"/>
    <w:rsid w:val="00FD5A98"/>
    <w:rsid w:val="00FD6BA8"/>
    <w:rsid w:val="00FD6E45"/>
    <w:rsid w:val="00FD6ED6"/>
    <w:rsid w:val="00FD6FAC"/>
    <w:rsid w:val="00FD70B0"/>
    <w:rsid w:val="00FD712E"/>
    <w:rsid w:val="00FD7409"/>
    <w:rsid w:val="00FD78C0"/>
    <w:rsid w:val="00FD7998"/>
    <w:rsid w:val="00FD7BEF"/>
    <w:rsid w:val="00FD7E4A"/>
    <w:rsid w:val="00FE02B5"/>
    <w:rsid w:val="00FE0882"/>
    <w:rsid w:val="00FE096D"/>
    <w:rsid w:val="00FE0B0A"/>
    <w:rsid w:val="00FE0B7F"/>
    <w:rsid w:val="00FE1278"/>
    <w:rsid w:val="00FE1426"/>
    <w:rsid w:val="00FE144C"/>
    <w:rsid w:val="00FE1790"/>
    <w:rsid w:val="00FE1C61"/>
    <w:rsid w:val="00FE22B8"/>
    <w:rsid w:val="00FE26C1"/>
    <w:rsid w:val="00FE2D65"/>
    <w:rsid w:val="00FE307E"/>
    <w:rsid w:val="00FE3171"/>
    <w:rsid w:val="00FE31EC"/>
    <w:rsid w:val="00FE33CC"/>
    <w:rsid w:val="00FE386A"/>
    <w:rsid w:val="00FE3B98"/>
    <w:rsid w:val="00FE3D6E"/>
    <w:rsid w:val="00FE4202"/>
    <w:rsid w:val="00FE45BA"/>
    <w:rsid w:val="00FE4724"/>
    <w:rsid w:val="00FE4DC2"/>
    <w:rsid w:val="00FE53A2"/>
    <w:rsid w:val="00FE5CCF"/>
    <w:rsid w:val="00FE65B2"/>
    <w:rsid w:val="00FE68A9"/>
    <w:rsid w:val="00FE6E42"/>
    <w:rsid w:val="00FE73EB"/>
    <w:rsid w:val="00FE7640"/>
    <w:rsid w:val="00FE777C"/>
    <w:rsid w:val="00FE78C5"/>
    <w:rsid w:val="00FE79A8"/>
    <w:rsid w:val="00FE7C4D"/>
    <w:rsid w:val="00FE7F95"/>
    <w:rsid w:val="00FF031D"/>
    <w:rsid w:val="00FF03AA"/>
    <w:rsid w:val="00FF0650"/>
    <w:rsid w:val="00FF082C"/>
    <w:rsid w:val="00FF1623"/>
    <w:rsid w:val="00FF1821"/>
    <w:rsid w:val="00FF184A"/>
    <w:rsid w:val="00FF185F"/>
    <w:rsid w:val="00FF187C"/>
    <w:rsid w:val="00FF1C8C"/>
    <w:rsid w:val="00FF1E9C"/>
    <w:rsid w:val="00FF2098"/>
    <w:rsid w:val="00FF287A"/>
    <w:rsid w:val="00FF2A0C"/>
    <w:rsid w:val="00FF2C1B"/>
    <w:rsid w:val="00FF3658"/>
    <w:rsid w:val="00FF369E"/>
    <w:rsid w:val="00FF3980"/>
    <w:rsid w:val="00FF39C6"/>
    <w:rsid w:val="00FF3C34"/>
    <w:rsid w:val="00FF3C45"/>
    <w:rsid w:val="00FF3E68"/>
    <w:rsid w:val="00FF40DD"/>
    <w:rsid w:val="00FF4587"/>
    <w:rsid w:val="00FF45B6"/>
    <w:rsid w:val="00FF4CF1"/>
    <w:rsid w:val="00FF4D94"/>
    <w:rsid w:val="00FF4F12"/>
    <w:rsid w:val="00FF4FE2"/>
    <w:rsid w:val="00FF511E"/>
    <w:rsid w:val="00FF531C"/>
    <w:rsid w:val="00FF56A8"/>
    <w:rsid w:val="00FF5795"/>
    <w:rsid w:val="00FF5814"/>
    <w:rsid w:val="00FF5C1F"/>
    <w:rsid w:val="00FF62DE"/>
    <w:rsid w:val="00FF6444"/>
    <w:rsid w:val="00FF684F"/>
    <w:rsid w:val="00FF68C4"/>
    <w:rsid w:val="00FF6AE9"/>
    <w:rsid w:val="00FF6BFD"/>
    <w:rsid w:val="00FF6D72"/>
    <w:rsid w:val="00FF713C"/>
    <w:rsid w:val="00FF717C"/>
    <w:rsid w:val="00FF7626"/>
    <w:rsid w:val="00FF7A89"/>
    <w:rsid w:val="00FF7ED6"/>
    <w:rsid w:val="1B8D73EC"/>
    <w:rsid w:val="1D30568B"/>
    <w:rsid w:val="40B44DE4"/>
    <w:rsid w:val="65BF248D"/>
    <w:rsid w:val="6CF25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  <o:rules v:ext="edit">
        <o:r id="V:Rule1" type="connector" idref="#_x0000_s1028"/>
        <o:r id="V:Rule2" type="connector" idref="#_x0000_s1029"/>
        <o:r id="V:Rule3" type="connector" idref="#_x0000_s1030"/>
        <o:r id="V:Rule4" type="connector" idref="#_x0000_s1031"/>
        <o:r id="V:Rule5" type="connector" idref="#_x0000_s1034"/>
        <o:r id="V:Rule6" type="connector" idref="#_x0000_s1036"/>
        <o:r id="V:Rule7" type="connector" idref="#_x0000_s1037"/>
        <o:r id="V:Rule8" type="connector" idref="#_x0000_s1038"/>
        <o:r id="V:Rule9" type="connector" idref="#_x0000_s1039"/>
        <o:r id="V:Rule10" type="connector" idref="#_x0000_s1040"/>
        <o:r id="V:Rule11" type="connector" idref="#_x0000_s1041"/>
        <o:r id="V:Rule12" type="connector" idref="#_x0000_s1043"/>
        <o:r id="V:Rule13" type="connector" idref="#_x0000_s1048"/>
        <o:r id="V:Rule14" type="connector" idref="#_x0000_s1050"/>
        <o:r id="V:Rule15" type="connector" idref="#_x0000_s1051"/>
        <o:r id="V:Rule16" type="connector" idref="#_x0000_s1052"/>
        <o:r id="V:Rule17" type="connector" idref="#_x0000_s1053"/>
        <o:r id="V:Rule18" type="connector" idref="#_x0000_s1054"/>
        <o:r id="V:Rule19" type="connector" idref="#_x0000_s1056"/>
        <o:r id="V:Rule20" type="connector" idref="#_x0000_s1059"/>
        <o:r id="V:Rule21" type="connector" idref="#_x0000_s1065"/>
        <o:r id="V:Rule22" type="connector" idref="#_x0000_s1066"/>
        <o:r id="V:Rule23" type="connector" idref="#_x0000_s1067"/>
        <o:r id="V:Rule24" type="connector" idref="#_x0000_s1069"/>
        <o:r id="V:Rule25" type="connector" idref="#_x0000_s1070"/>
        <o:r id="V:Rule26" type="connector" idref="#_x0000_s1071"/>
        <o:r id="V:Rule27" type="connector" idref="#_x0000_s1072"/>
        <o:r id="V:Rule28" type="connector" idref="#_x0000_s1073"/>
        <o:r id="V:Rule29" type="connector" idref="#_x0000_s1074"/>
        <o:r id="V:Rule30" type="connector" idref="#_x0000_s1075"/>
        <o:r id="V:Rule31" type="connector" idref="#_x0000_s1076"/>
        <o:r id="V:Rule32" type="connector" idref="#_x0000_s1077"/>
        <o:r id="V:Rule33" type="connector" idref="#_x0000_s1078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iPriority w:val="99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8"/>
    <w:uiPriority w:val="99"/>
    <w:pPr>
      <w:spacing w:line="240" w:lineRule="atLeast"/>
    </w:pPr>
    <w:rPr>
      <w:sz w:val="18"/>
      <w:szCs w:val="18"/>
    </w:rPr>
  </w:style>
  <w:style w:type="paragraph" w:styleId="3">
    <w:name w:val="Balloon Text"/>
    <w:basedOn w:val="1"/>
    <w:link w:val="9"/>
    <w:semiHidden/>
    <w:qFormat/>
    <w:uiPriority w:val="99"/>
    <w:rPr>
      <w:sz w:val="18"/>
      <w:szCs w:val="18"/>
    </w:rPr>
  </w:style>
  <w:style w:type="paragraph" w:styleId="4">
    <w:name w:val="footer"/>
    <w:basedOn w:val="1"/>
    <w:link w:val="11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Body Text Char"/>
    <w:basedOn w:val="7"/>
    <w:link w:val="2"/>
    <w:qFormat/>
    <w:locked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9">
    <w:name w:val="Balloon Text Char"/>
    <w:basedOn w:val="7"/>
    <w:link w:val="3"/>
    <w:semiHidden/>
    <w:qFormat/>
    <w:locked/>
    <w:uiPriority w:val="99"/>
    <w:rPr>
      <w:rFonts w:cs="Times New Roman"/>
      <w:sz w:val="18"/>
      <w:szCs w:val="18"/>
    </w:rPr>
  </w:style>
  <w:style w:type="character" w:customStyle="1" w:styleId="10">
    <w:name w:val="Header Char"/>
    <w:basedOn w:val="7"/>
    <w:link w:val="5"/>
    <w:semiHidden/>
    <w:qFormat/>
    <w:locked/>
    <w:uiPriority w:val="99"/>
    <w:rPr>
      <w:rFonts w:cs="Times New Roman"/>
      <w:sz w:val="18"/>
      <w:szCs w:val="18"/>
    </w:rPr>
  </w:style>
  <w:style w:type="character" w:customStyle="1" w:styleId="11">
    <w:name w:val="Footer Char"/>
    <w:basedOn w:val="7"/>
    <w:link w:val="4"/>
    <w:semiHidden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../customXml/item1.xml" Type="http://schemas.openxmlformats.org/officeDocument/2006/relationships/customXml"/><Relationship Id="rId11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8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  <customShpInfo spid="_x0000_s1047"/>
    <customShpInfo spid="_x0000_s1048"/>
    <customShpInfo spid="_x0000_s1049"/>
    <customShpInfo spid="_x0000_s1050"/>
    <customShpInfo spid="_x0000_s1051"/>
    <customShpInfo spid="_x0000_s1052"/>
    <customShpInfo spid="_x0000_s1053"/>
    <customShpInfo spid="_x0000_s1054"/>
    <customShpInfo spid="_x0000_s1055"/>
    <customShpInfo spid="_x0000_s1056"/>
    <customShpInfo spid="_x0000_s1057"/>
    <customShpInfo spid="_x0000_s1058"/>
    <customShpInfo spid="_x0000_s1059"/>
    <customShpInfo spid="_x0000_s1060"/>
    <customShpInfo spid="_x0000_s1061"/>
    <customShpInfo spid="_x0000_s1062"/>
    <customShpInfo spid="_x0000_s1063"/>
    <customShpInfo spid="_x0000_s1064"/>
    <customShpInfo spid="_x0000_s1065"/>
    <customShpInfo spid="_x0000_s1066"/>
    <customShpInfo spid="_x0000_s1067"/>
    <customShpInfo spid="_x0000_s1068"/>
    <customShpInfo spid="_x0000_s1069"/>
    <customShpInfo spid="_x0000_s1070"/>
    <customShpInfo spid="_x0000_s1071"/>
    <customShpInfo spid="_x0000_s1072"/>
    <customShpInfo spid="_x0000_s1073"/>
    <customShpInfo spid="_x0000_s1074"/>
    <customShpInfo spid="_x0000_s1075"/>
    <customShpInfo spid="_x0000_s1076"/>
    <customShpInfo spid="_x0000_s1077"/>
    <customShpInfo spid="_x0000_s1078"/>
    <customShpInfo spid="_x0000_s1079"/>
    <customShpInfo spid="_x0000_s1080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LENOVO</Company>
  <Pages>1</Pages>
  <Words>15</Words>
  <Characters>90</Characters>
  <Lines>0</Lines>
  <Paragraphs>0</Paragraphs>
  <TotalTime>3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2017-06-19T02:20:00Z</dcterms:created>
  <dc:creator>LENOVO</dc:creator>
  <cp:lastModifiedBy>Administrator</cp:lastModifiedBy>
  <cp:lastPrinted>2017-06-20T04:05:00Z</cp:lastPrinted>
  <dcterms:modified xsi:type="dcterms:W3CDTF">2021-05-08T07:48:52Z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